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982" w:rsidRDefault="00AA1B84" w:rsidP="001B5BE7">
      <w:pPr>
        <w:jc w:val="center"/>
        <w:rPr>
          <w:rFonts w:cs="Times New Roman"/>
          <w:sz w:val="26"/>
          <w:szCs w:val="26"/>
        </w:rPr>
      </w:pPr>
      <w:bookmarkStart w:id="0" w:name="_GoBack"/>
      <w:bookmarkEnd w:id="0"/>
      <w:r>
        <w:rPr>
          <w:rFonts w:cs="Times New Roman"/>
          <w:sz w:val="26"/>
          <w:szCs w:val="26"/>
        </w:rPr>
        <w:t xml:space="preserve"> </w:t>
      </w:r>
      <w:r w:rsidR="00920C2B">
        <w:rPr>
          <w:rFonts w:cs="Times New Roman"/>
          <w:sz w:val="26"/>
          <w:szCs w:val="26"/>
        </w:rPr>
        <w:t xml:space="preserve"> </w:t>
      </w:r>
      <w:r w:rsidR="00EC3603" w:rsidRPr="00CB447C">
        <w:rPr>
          <w:rFonts w:cs="Times New Roman"/>
          <w:sz w:val="26"/>
          <w:szCs w:val="26"/>
        </w:rPr>
        <w:t>OGŁOSZENIA DUSZPASTERSKIE</w:t>
      </w:r>
      <w:r w:rsidR="00C839A4">
        <w:rPr>
          <w:rFonts w:cs="Times New Roman"/>
          <w:sz w:val="26"/>
          <w:szCs w:val="26"/>
        </w:rPr>
        <w:t xml:space="preserve"> </w:t>
      </w:r>
    </w:p>
    <w:p w:rsidR="00952E29" w:rsidRPr="00952E29" w:rsidRDefault="000731CA" w:rsidP="001B5BE7">
      <w:pPr>
        <w:jc w:val="center"/>
        <w:rPr>
          <w:rFonts w:cs="Times New Roman"/>
          <w:i/>
          <w:sz w:val="26"/>
          <w:szCs w:val="26"/>
        </w:rPr>
      </w:pPr>
      <w:r>
        <w:rPr>
          <w:rFonts w:cs="Times New Roman"/>
          <w:i/>
          <w:sz w:val="26"/>
          <w:szCs w:val="26"/>
        </w:rPr>
        <w:t>1</w:t>
      </w:r>
      <w:r w:rsidR="000A0064">
        <w:rPr>
          <w:rFonts w:cs="Times New Roman"/>
          <w:i/>
          <w:sz w:val="26"/>
          <w:szCs w:val="26"/>
        </w:rPr>
        <w:t>7</w:t>
      </w:r>
      <w:r w:rsidR="002C04A9">
        <w:rPr>
          <w:rFonts w:cs="Times New Roman"/>
          <w:i/>
          <w:sz w:val="26"/>
          <w:szCs w:val="26"/>
        </w:rPr>
        <w:t xml:space="preserve"> grudni</w:t>
      </w:r>
      <w:r w:rsidR="0049787A">
        <w:rPr>
          <w:rFonts w:cs="Times New Roman"/>
          <w:i/>
          <w:sz w:val="26"/>
          <w:szCs w:val="26"/>
        </w:rPr>
        <w:t>a</w:t>
      </w:r>
      <w:r w:rsidR="002215CD">
        <w:rPr>
          <w:rFonts w:cs="Times New Roman"/>
          <w:i/>
          <w:sz w:val="26"/>
          <w:szCs w:val="26"/>
        </w:rPr>
        <w:t xml:space="preserve"> </w:t>
      </w:r>
      <w:r w:rsidR="00952E29" w:rsidRPr="00952E29">
        <w:rPr>
          <w:rFonts w:cs="Times New Roman"/>
          <w:i/>
          <w:sz w:val="26"/>
          <w:szCs w:val="26"/>
        </w:rPr>
        <w:t>A. D. 202</w:t>
      </w:r>
      <w:r w:rsidR="00FC5B47">
        <w:rPr>
          <w:rFonts w:cs="Times New Roman"/>
          <w:i/>
          <w:sz w:val="26"/>
          <w:szCs w:val="26"/>
        </w:rPr>
        <w:t>3</w:t>
      </w:r>
    </w:p>
    <w:p w:rsidR="00897CF7" w:rsidRDefault="00897CF7" w:rsidP="00897CF7">
      <w:pPr>
        <w:pStyle w:val="Akapitzlist"/>
        <w:jc w:val="both"/>
        <w:rPr>
          <w:rFonts w:cs="Times New Roman"/>
          <w:sz w:val="26"/>
          <w:szCs w:val="26"/>
        </w:rPr>
      </w:pPr>
      <w:bookmarkStart w:id="1" w:name="_Hlk136675362"/>
    </w:p>
    <w:bookmarkEnd w:id="1"/>
    <w:p w:rsidR="000A0064" w:rsidRPr="000A0064" w:rsidRDefault="000A0064" w:rsidP="000A0064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0A0064">
        <w:rPr>
          <w:rFonts w:cs="Times New Roman"/>
          <w:sz w:val="26"/>
          <w:szCs w:val="26"/>
        </w:rPr>
        <w:t>W miniony</w:t>
      </w:r>
      <w:r>
        <w:rPr>
          <w:rFonts w:cs="Times New Roman"/>
          <w:sz w:val="26"/>
          <w:szCs w:val="26"/>
        </w:rPr>
        <w:t>ch dniach</w:t>
      </w:r>
      <w:r w:rsidRPr="000A0064">
        <w:rPr>
          <w:rFonts w:cs="Times New Roman"/>
          <w:sz w:val="26"/>
          <w:szCs w:val="26"/>
        </w:rPr>
        <w:t xml:space="preserve"> roznoszone były opłatki wigilijne do naszych domów. Serdecznie dziękuję osobom, które podjęły się tego trudu i dziękuję za złożone ofiary. Opłatki są dostępne w zakrystii.</w:t>
      </w:r>
    </w:p>
    <w:p w:rsidR="00D51F04" w:rsidRDefault="00D51F04" w:rsidP="000A0064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D51F04">
        <w:rPr>
          <w:rFonts w:cs="Times New Roman"/>
          <w:sz w:val="26"/>
          <w:szCs w:val="26"/>
        </w:rPr>
        <w:t xml:space="preserve">Dziś </w:t>
      </w:r>
      <w:r w:rsidR="000A0064">
        <w:rPr>
          <w:rFonts w:cs="Times New Roman"/>
          <w:sz w:val="26"/>
          <w:szCs w:val="26"/>
        </w:rPr>
        <w:t>trzecia</w:t>
      </w:r>
      <w:r w:rsidRPr="00D51F04">
        <w:rPr>
          <w:rFonts w:cs="Times New Roman"/>
          <w:sz w:val="26"/>
          <w:szCs w:val="26"/>
        </w:rPr>
        <w:t xml:space="preserve"> niedziela </w:t>
      </w:r>
      <w:r w:rsidR="005B6A75">
        <w:rPr>
          <w:rFonts w:cs="Times New Roman"/>
          <w:sz w:val="26"/>
          <w:szCs w:val="26"/>
        </w:rPr>
        <w:t>adwentu</w:t>
      </w:r>
      <w:r w:rsidRPr="00D51F04">
        <w:rPr>
          <w:rFonts w:cs="Times New Roman"/>
          <w:sz w:val="26"/>
          <w:szCs w:val="26"/>
        </w:rPr>
        <w:t xml:space="preserve">. </w:t>
      </w:r>
      <w:r w:rsidR="000A0064">
        <w:rPr>
          <w:rFonts w:cs="Times New Roman"/>
          <w:sz w:val="26"/>
          <w:szCs w:val="26"/>
        </w:rPr>
        <w:t>Taca przeznaczona dziś dla rodziny, która ucierpiała z powodu pożaru. Dziękuję wszystkim za złożone ofiary.</w:t>
      </w:r>
    </w:p>
    <w:p w:rsidR="000A0064" w:rsidRPr="00D51F04" w:rsidRDefault="000A0064" w:rsidP="000A0064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Dziś i w </w:t>
      </w:r>
      <w:r w:rsidRPr="000A0064">
        <w:rPr>
          <w:rFonts w:cs="Times New Roman"/>
          <w:sz w:val="26"/>
          <w:szCs w:val="26"/>
        </w:rPr>
        <w:t>przyszłą niedzielę ze względu na przygotowywanie dekoracji bożonarodzeniowej, Msze Święte o 9:15 i 12:00 będą w kościele św. Marcina</w:t>
      </w:r>
      <w:r>
        <w:rPr>
          <w:rFonts w:cs="Times New Roman"/>
          <w:sz w:val="26"/>
          <w:szCs w:val="26"/>
        </w:rPr>
        <w:t>.</w:t>
      </w:r>
    </w:p>
    <w:p w:rsidR="00D51F04" w:rsidRPr="00D51F04" w:rsidRDefault="00D51F04" w:rsidP="000A0064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D51F04">
        <w:rPr>
          <w:rFonts w:cs="Times New Roman"/>
          <w:sz w:val="26"/>
          <w:szCs w:val="26"/>
        </w:rPr>
        <w:t>Zapraszam na Roraty codziennie od poniedziałku do piątku o 17:00.</w:t>
      </w:r>
    </w:p>
    <w:p w:rsidR="00D51F04" w:rsidRDefault="00D51F04" w:rsidP="000A0064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D51F04">
        <w:rPr>
          <w:rFonts w:cs="Times New Roman"/>
          <w:sz w:val="26"/>
          <w:szCs w:val="26"/>
        </w:rPr>
        <w:t>Przed ołtarzem wystawione są kosze, do których można składać dary żywnościowe dla ubogich, które przekażemy potrzebującym na święta.</w:t>
      </w:r>
    </w:p>
    <w:p w:rsidR="0004212E" w:rsidRDefault="0004212E" w:rsidP="0004212E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04212E">
        <w:rPr>
          <w:rFonts w:cs="Times New Roman"/>
          <w:sz w:val="26"/>
          <w:szCs w:val="26"/>
        </w:rPr>
        <w:t>Spowiedź adwentowa z udziałem księży w dekanatu będzie w</w:t>
      </w:r>
      <w:r>
        <w:rPr>
          <w:rFonts w:cs="Times New Roman"/>
          <w:sz w:val="26"/>
          <w:szCs w:val="26"/>
        </w:rPr>
        <w:t xml:space="preserve">e wtorek </w:t>
      </w:r>
      <w:r w:rsidRPr="0004212E">
        <w:rPr>
          <w:rFonts w:cs="Times New Roman"/>
          <w:sz w:val="26"/>
          <w:szCs w:val="26"/>
        </w:rPr>
        <w:t>1</w:t>
      </w:r>
      <w:r>
        <w:rPr>
          <w:rFonts w:cs="Times New Roman"/>
          <w:sz w:val="26"/>
          <w:szCs w:val="26"/>
        </w:rPr>
        <w:t>9</w:t>
      </w:r>
      <w:r w:rsidRPr="0004212E">
        <w:rPr>
          <w:rFonts w:cs="Times New Roman"/>
          <w:sz w:val="26"/>
          <w:szCs w:val="26"/>
        </w:rPr>
        <w:t xml:space="preserve"> grudnia. O 16:00 w Piaskach i Grabowcu, od 16:30 do 17:30 w Świdnicy.</w:t>
      </w:r>
    </w:p>
    <w:p w:rsidR="003554D8" w:rsidRPr="003554D8" w:rsidRDefault="003554D8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3554D8">
        <w:rPr>
          <w:rFonts w:cs="Times New Roman"/>
          <w:sz w:val="26"/>
          <w:szCs w:val="26"/>
        </w:rPr>
        <w:t xml:space="preserve">W </w:t>
      </w:r>
      <w:r>
        <w:rPr>
          <w:rFonts w:cs="Times New Roman"/>
          <w:sz w:val="26"/>
          <w:szCs w:val="26"/>
        </w:rPr>
        <w:t>przyszłą niedzielę, w czwartą niedzielę adwentu, przypada</w:t>
      </w:r>
      <w:r w:rsidRPr="003554D8">
        <w:rPr>
          <w:rFonts w:cs="Times New Roman"/>
          <w:sz w:val="26"/>
          <w:szCs w:val="26"/>
        </w:rPr>
        <w:t xml:space="preserve"> Wigilia Narodzenia Pańskiego. Pasterki w naszej parafii:</w:t>
      </w:r>
    </w:p>
    <w:p w:rsidR="003554D8" w:rsidRPr="00260566" w:rsidRDefault="003554D8" w:rsidP="003554D8">
      <w:pPr>
        <w:pStyle w:val="Akapitzlist"/>
        <w:jc w:val="both"/>
        <w:rPr>
          <w:rFonts w:cs="Times New Roman"/>
          <w:sz w:val="26"/>
          <w:szCs w:val="26"/>
        </w:rPr>
      </w:pPr>
      <w:r w:rsidRPr="00260566">
        <w:rPr>
          <w:rFonts w:cs="Times New Roman"/>
          <w:sz w:val="26"/>
          <w:szCs w:val="26"/>
        </w:rPr>
        <w:t>21:00 – Grabowiec</w:t>
      </w:r>
    </w:p>
    <w:p w:rsidR="003554D8" w:rsidRPr="00260566" w:rsidRDefault="003554D8" w:rsidP="003554D8">
      <w:pPr>
        <w:pStyle w:val="Akapitzlist"/>
        <w:jc w:val="both"/>
        <w:rPr>
          <w:rFonts w:cs="Times New Roman"/>
          <w:sz w:val="26"/>
          <w:szCs w:val="26"/>
        </w:rPr>
      </w:pPr>
      <w:r w:rsidRPr="00260566">
        <w:rPr>
          <w:rFonts w:cs="Times New Roman"/>
          <w:sz w:val="26"/>
          <w:szCs w:val="26"/>
        </w:rPr>
        <w:t>22:00 – Piaski</w:t>
      </w:r>
    </w:p>
    <w:p w:rsidR="003554D8" w:rsidRPr="00260566" w:rsidRDefault="003554D8" w:rsidP="003554D8">
      <w:pPr>
        <w:pStyle w:val="Akapitzlist"/>
        <w:jc w:val="both"/>
        <w:rPr>
          <w:rFonts w:cs="Times New Roman"/>
          <w:sz w:val="26"/>
          <w:szCs w:val="26"/>
        </w:rPr>
      </w:pPr>
      <w:r w:rsidRPr="00260566">
        <w:rPr>
          <w:rFonts w:cs="Times New Roman"/>
          <w:sz w:val="26"/>
          <w:szCs w:val="26"/>
        </w:rPr>
        <w:t>24:00 – Świdnica</w:t>
      </w:r>
    </w:p>
    <w:p w:rsidR="00AB7C2B" w:rsidRDefault="00AB7C2B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AB7C2B">
        <w:rPr>
          <w:rFonts w:cs="Times New Roman"/>
          <w:sz w:val="26"/>
          <w:szCs w:val="26"/>
        </w:rPr>
        <w:t xml:space="preserve">Wizyta duszpasterska czyli kolęda będzie w takiej formie jak rok temu czyli będziemy gromadzić się na wspólnej modlitwie z błogosławieństwem rodzin w kościele. Odwiedziny w domach tylko za pisemną zgodą wiernych. Stąd </w:t>
      </w:r>
      <w:r w:rsidR="003554D8">
        <w:rPr>
          <w:rFonts w:cs="Times New Roman"/>
          <w:sz w:val="26"/>
          <w:szCs w:val="26"/>
        </w:rPr>
        <w:t>w zakrystii</w:t>
      </w:r>
      <w:r w:rsidRPr="00AB7C2B">
        <w:rPr>
          <w:rFonts w:cs="Times New Roman"/>
          <w:sz w:val="26"/>
          <w:szCs w:val="26"/>
        </w:rPr>
        <w:t xml:space="preserve"> są formularze zaproszeń i każdy kto chce przyjąć kolędę w tradycyjnej formie, czyli w domu, proszę aby wypełnił to zaproszenie i dostarczył je do świąt do zakrystii, na tacę lub na plebanię i te rodziny odwiedzę w domach po świętach.</w:t>
      </w:r>
    </w:p>
    <w:p w:rsidR="005B6A75" w:rsidRDefault="005B6A75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Wraz z parafią św. Alberta Chmielowskiego w Zielonej Górze organizujemy pielgrzymkę do Włoch</w:t>
      </w:r>
      <w:r w:rsidR="00C9059C">
        <w:rPr>
          <w:rFonts w:cs="Times New Roman"/>
          <w:sz w:val="26"/>
          <w:szCs w:val="26"/>
        </w:rPr>
        <w:t xml:space="preserve"> w kwietniu 2024r. Szczegóły i zapisy w zakrystii.</w:t>
      </w:r>
    </w:p>
    <w:p w:rsidR="00BE7D1A" w:rsidRDefault="00BE7D1A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W zakrystii do nabycia prasa katolicka i kalendarze </w:t>
      </w:r>
      <w:proofErr w:type="spellStart"/>
      <w:r>
        <w:rPr>
          <w:rFonts w:cs="Times New Roman"/>
          <w:sz w:val="26"/>
          <w:szCs w:val="26"/>
        </w:rPr>
        <w:t>rokitniańskie</w:t>
      </w:r>
      <w:proofErr w:type="spellEnd"/>
      <w:r>
        <w:rPr>
          <w:rFonts w:cs="Times New Roman"/>
          <w:sz w:val="26"/>
          <w:szCs w:val="26"/>
        </w:rPr>
        <w:t xml:space="preserve"> na 2024 rok.</w:t>
      </w:r>
    </w:p>
    <w:p w:rsidR="00BE7D1A" w:rsidRPr="00AB7C2B" w:rsidRDefault="00BE7D1A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Chętnych do włączenia się w liturgię świąteczną i jasełka proszę o kantakt.</w:t>
      </w:r>
    </w:p>
    <w:p w:rsidR="00897CF7" w:rsidRDefault="00897CF7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897CF7">
        <w:rPr>
          <w:rFonts w:cs="Times New Roman"/>
          <w:sz w:val="26"/>
          <w:szCs w:val="26"/>
        </w:rPr>
        <w:t>Wszystkim Solenizantom tego tygodnia życzę opieki świętych Patronów.</w:t>
      </w:r>
    </w:p>
    <w:p w:rsidR="00281FFE" w:rsidRPr="00AB737C" w:rsidRDefault="0059187E" w:rsidP="003554D8">
      <w:pPr>
        <w:pStyle w:val="Akapitzlist"/>
        <w:numPr>
          <w:ilvl w:val="0"/>
          <w:numId w:val="1"/>
        </w:numPr>
        <w:jc w:val="both"/>
        <w:rPr>
          <w:rFonts w:cs="Times New Roman"/>
          <w:sz w:val="26"/>
          <w:szCs w:val="26"/>
        </w:rPr>
      </w:pPr>
      <w:r w:rsidRPr="00AB737C">
        <w:rPr>
          <w:rFonts w:cs="Times New Roman"/>
          <w:sz w:val="26"/>
          <w:szCs w:val="26"/>
        </w:rPr>
        <w:t xml:space="preserve">Dziękuję </w:t>
      </w:r>
      <w:r w:rsidR="00BC79D3" w:rsidRPr="00AB737C">
        <w:rPr>
          <w:rFonts w:cs="Times New Roman"/>
          <w:sz w:val="26"/>
          <w:szCs w:val="26"/>
        </w:rPr>
        <w:t xml:space="preserve">za </w:t>
      </w:r>
      <w:r w:rsidR="00B96F93" w:rsidRPr="00AB737C">
        <w:rPr>
          <w:rFonts w:cs="Times New Roman"/>
          <w:sz w:val="26"/>
          <w:szCs w:val="26"/>
        </w:rPr>
        <w:t>złożone ofiary</w:t>
      </w:r>
      <w:r w:rsidR="00716ECE" w:rsidRPr="00AB737C">
        <w:rPr>
          <w:rFonts w:cs="Times New Roman"/>
          <w:sz w:val="26"/>
          <w:szCs w:val="26"/>
        </w:rPr>
        <w:t xml:space="preserve"> i</w:t>
      </w:r>
      <w:r w:rsidR="00B96F93" w:rsidRPr="00AB737C">
        <w:rPr>
          <w:rFonts w:cs="Times New Roman"/>
          <w:sz w:val="26"/>
          <w:szCs w:val="26"/>
        </w:rPr>
        <w:t xml:space="preserve"> za</w:t>
      </w:r>
      <w:r w:rsidR="002E6B9A" w:rsidRPr="00AB737C">
        <w:rPr>
          <w:rFonts w:cs="Times New Roman"/>
          <w:sz w:val="26"/>
          <w:szCs w:val="26"/>
        </w:rPr>
        <w:t xml:space="preserve"> </w:t>
      </w:r>
      <w:r w:rsidR="00BC79D3" w:rsidRPr="00AB737C">
        <w:rPr>
          <w:rFonts w:cs="Times New Roman"/>
          <w:sz w:val="26"/>
          <w:szCs w:val="26"/>
        </w:rPr>
        <w:t>posprzątanie</w:t>
      </w:r>
      <w:r w:rsidR="00B96F93" w:rsidRPr="00AB737C">
        <w:rPr>
          <w:rFonts w:cs="Times New Roman"/>
          <w:sz w:val="26"/>
          <w:szCs w:val="26"/>
        </w:rPr>
        <w:t xml:space="preserve"> </w:t>
      </w:r>
      <w:r w:rsidR="000D2038" w:rsidRPr="00AB737C">
        <w:rPr>
          <w:rFonts w:cs="Times New Roman"/>
          <w:sz w:val="26"/>
          <w:szCs w:val="26"/>
        </w:rPr>
        <w:t>naszych świątyń</w:t>
      </w:r>
      <w:r w:rsidR="00BC79D3" w:rsidRPr="00AB737C">
        <w:rPr>
          <w:rFonts w:cs="Times New Roman"/>
          <w:sz w:val="26"/>
          <w:szCs w:val="26"/>
        </w:rPr>
        <w:t xml:space="preserve"> na dzisiejszą </w:t>
      </w:r>
      <w:r w:rsidR="00716ECE" w:rsidRPr="00AB737C">
        <w:rPr>
          <w:rFonts w:cs="Times New Roman"/>
          <w:sz w:val="26"/>
          <w:szCs w:val="26"/>
        </w:rPr>
        <w:t>niedzielę</w:t>
      </w:r>
      <w:r w:rsidR="00BC79D3" w:rsidRPr="00AB737C">
        <w:rPr>
          <w:rFonts w:cs="Times New Roman"/>
          <w:sz w:val="26"/>
          <w:szCs w:val="26"/>
        </w:rPr>
        <w:t xml:space="preserve"> </w:t>
      </w:r>
      <w:r w:rsidR="00C94BE5" w:rsidRPr="00AB737C">
        <w:rPr>
          <w:rFonts w:cs="Times New Roman"/>
          <w:sz w:val="26"/>
          <w:szCs w:val="26"/>
        </w:rPr>
        <w:t>a na następną niedzielę proszę o p</w:t>
      </w:r>
      <w:r w:rsidR="005B09CC" w:rsidRPr="00AB737C">
        <w:rPr>
          <w:rFonts w:cs="Times New Roman"/>
          <w:sz w:val="26"/>
          <w:szCs w:val="26"/>
        </w:rPr>
        <w:t>rzygotowanie ko</w:t>
      </w:r>
      <w:r w:rsidR="000156F2" w:rsidRPr="00AB737C">
        <w:rPr>
          <w:rFonts w:cs="Times New Roman"/>
          <w:sz w:val="26"/>
          <w:szCs w:val="26"/>
        </w:rPr>
        <w:t>ściołów</w:t>
      </w:r>
      <w:r w:rsidR="00231832" w:rsidRPr="00AB737C">
        <w:rPr>
          <w:rFonts w:cs="Times New Roman"/>
          <w:sz w:val="26"/>
          <w:szCs w:val="26"/>
        </w:rPr>
        <w:t xml:space="preserve"> </w:t>
      </w:r>
      <w:r w:rsidR="000156F2" w:rsidRPr="00AB737C">
        <w:rPr>
          <w:rFonts w:cs="Times New Roman"/>
          <w:sz w:val="26"/>
          <w:szCs w:val="26"/>
        </w:rPr>
        <w:t>Rodziny</w:t>
      </w:r>
      <w:r w:rsidR="000F11AB" w:rsidRPr="00AB737C">
        <w:rPr>
          <w:rFonts w:cs="Times New Roman"/>
          <w:sz w:val="26"/>
          <w:szCs w:val="26"/>
        </w:rPr>
        <w:t>:</w:t>
      </w:r>
    </w:p>
    <w:p w:rsidR="0004212E" w:rsidRDefault="00C4194A" w:rsidP="00D060E6">
      <w:pPr>
        <w:pStyle w:val="Akapitzlist"/>
        <w:jc w:val="both"/>
        <w:rPr>
          <w:rFonts w:cs="Times New Roman"/>
          <w:b/>
          <w:color w:val="7030A0"/>
          <w:sz w:val="26"/>
          <w:szCs w:val="26"/>
        </w:rPr>
      </w:pPr>
      <w:r>
        <w:rPr>
          <w:rFonts w:cs="Times New Roman"/>
          <w:b/>
          <w:color w:val="7030A0"/>
          <w:sz w:val="26"/>
          <w:szCs w:val="26"/>
        </w:rPr>
        <w:t>Ś</w:t>
      </w:r>
      <w:r w:rsidR="0004212E">
        <w:rPr>
          <w:rFonts w:cs="Times New Roman"/>
          <w:b/>
          <w:color w:val="7030A0"/>
          <w:sz w:val="26"/>
          <w:szCs w:val="26"/>
        </w:rPr>
        <w:t>w. Marcina: ul. Myśliwska</w:t>
      </w:r>
    </w:p>
    <w:p w:rsidR="009A192D" w:rsidRDefault="0004212E" w:rsidP="00D060E6">
      <w:pPr>
        <w:pStyle w:val="Akapitzlist"/>
        <w:jc w:val="both"/>
        <w:rPr>
          <w:rFonts w:cs="Times New Roman"/>
          <w:b/>
          <w:color w:val="7030A0"/>
          <w:sz w:val="26"/>
          <w:szCs w:val="26"/>
        </w:rPr>
      </w:pPr>
      <w:r>
        <w:rPr>
          <w:rFonts w:cs="Times New Roman"/>
          <w:b/>
          <w:color w:val="7030A0"/>
          <w:sz w:val="26"/>
          <w:szCs w:val="26"/>
        </w:rPr>
        <w:t>Matki Bożej</w:t>
      </w:r>
      <w:r w:rsidR="009A192D" w:rsidRPr="009A192D">
        <w:rPr>
          <w:rFonts w:cs="Times New Roman"/>
          <w:b/>
          <w:color w:val="7030A0"/>
          <w:sz w:val="26"/>
          <w:szCs w:val="26"/>
        </w:rPr>
        <w:t xml:space="preserve">: </w:t>
      </w:r>
      <w:r w:rsidR="00897CF7">
        <w:rPr>
          <w:rFonts w:cs="Times New Roman"/>
          <w:b/>
          <w:color w:val="7030A0"/>
          <w:sz w:val="26"/>
          <w:szCs w:val="26"/>
        </w:rPr>
        <w:t xml:space="preserve">ul. </w:t>
      </w:r>
      <w:r>
        <w:rPr>
          <w:rFonts w:cs="Times New Roman"/>
          <w:b/>
          <w:color w:val="7030A0"/>
          <w:sz w:val="26"/>
          <w:szCs w:val="26"/>
        </w:rPr>
        <w:t>Wypoczynek</w:t>
      </w:r>
    </w:p>
    <w:p w:rsidR="0046743F" w:rsidRDefault="000D2038" w:rsidP="001776EA">
      <w:pPr>
        <w:spacing w:line="240" w:lineRule="auto"/>
        <w:contextualSpacing/>
        <w:jc w:val="right"/>
        <w:rPr>
          <w:rFonts w:ascii="Baskerville Old Face" w:hAnsi="Baskerville Old Face"/>
          <w:i/>
        </w:rPr>
      </w:pPr>
      <w:r w:rsidRPr="00CB447C">
        <w:rPr>
          <w:rFonts w:ascii="Baskerville Old Face" w:hAnsi="Baskerville Old Face"/>
          <w:i/>
        </w:rPr>
        <w:t xml:space="preserve">ks. Tomasz </w:t>
      </w:r>
      <w:proofErr w:type="spellStart"/>
      <w:r w:rsidRPr="00CB447C">
        <w:rPr>
          <w:rFonts w:ascii="Baskerville Old Face" w:hAnsi="Baskerville Old Face"/>
          <w:i/>
        </w:rPr>
        <w:t>Filiczkowski</w:t>
      </w:r>
      <w:proofErr w:type="spellEnd"/>
    </w:p>
    <w:sectPr w:rsidR="0046743F" w:rsidSect="00B21463">
      <w:type w:val="continuous"/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010" w:rsidRDefault="002C6010" w:rsidP="006B4831">
      <w:pPr>
        <w:spacing w:after="0" w:line="240" w:lineRule="auto"/>
      </w:pPr>
      <w:r>
        <w:separator/>
      </w:r>
    </w:p>
  </w:endnote>
  <w:endnote w:type="continuationSeparator" w:id="0">
    <w:p w:rsidR="002C6010" w:rsidRDefault="002C6010" w:rsidP="006B4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010" w:rsidRDefault="002C6010" w:rsidP="006B4831">
      <w:pPr>
        <w:spacing w:after="0" w:line="240" w:lineRule="auto"/>
      </w:pPr>
      <w:r>
        <w:separator/>
      </w:r>
    </w:p>
  </w:footnote>
  <w:footnote w:type="continuationSeparator" w:id="0">
    <w:p w:rsidR="002C6010" w:rsidRDefault="002C6010" w:rsidP="006B4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A914CC"/>
    <w:multiLevelType w:val="hybridMultilevel"/>
    <w:tmpl w:val="5BE24A4C"/>
    <w:lvl w:ilvl="0" w:tplc="D8A012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E3951"/>
    <w:multiLevelType w:val="hybridMultilevel"/>
    <w:tmpl w:val="9CE809D4"/>
    <w:lvl w:ilvl="0" w:tplc="7F9871F0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047E0F"/>
    <w:multiLevelType w:val="hybridMultilevel"/>
    <w:tmpl w:val="5BE24A4C"/>
    <w:lvl w:ilvl="0" w:tplc="D8A012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603"/>
    <w:rsid w:val="0000231B"/>
    <w:rsid w:val="00002350"/>
    <w:rsid w:val="00003885"/>
    <w:rsid w:val="000038B6"/>
    <w:rsid w:val="000056D3"/>
    <w:rsid w:val="00006179"/>
    <w:rsid w:val="00007EEE"/>
    <w:rsid w:val="00012DF5"/>
    <w:rsid w:val="000156F2"/>
    <w:rsid w:val="00017991"/>
    <w:rsid w:val="00020BDB"/>
    <w:rsid w:val="0002190B"/>
    <w:rsid w:val="00021AD9"/>
    <w:rsid w:val="00022B2C"/>
    <w:rsid w:val="00022D42"/>
    <w:rsid w:val="0002351A"/>
    <w:rsid w:val="000235CC"/>
    <w:rsid w:val="00023C64"/>
    <w:rsid w:val="00023FC9"/>
    <w:rsid w:val="0002455D"/>
    <w:rsid w:val="00025E4B"/>
    <w:rsid w:val="0002619E"/>
    <w:rsid w:val="00030769"/>
    <w:rsid w:val="00030AB3"/>
    <w:rsid w:val="00031AE8"/>
    <w:rsid w:val="000325A4"/>
    <w:rsid w:val="000333DD"/>
    <w:rsid w:val="000342E1"/>
    <w:rsid w:val="00034822"/>
    <w:rsid w:val="00034BAA"/>
    <w:rsid w:val="0003529A"/>
    <w:rsid w:val="0003730D"/>
    <w:rsid w:val="00041E29"/>
    <w:rsid w:val="0004212E"/>
    <w:rsid w:val="00045E78"/>
    <w:rsid w:val="00046C64"/>
    <w:rsid w:val="000477FE"/>
    <w:rsid w:val="00047992"/>
    <w:rsid w:val="000502A0"/>
    <w:rsid w:val="000531E7"/>
    <w:rsid w:val="000537D6"/>
    <w:rsid w:val="00053E96"/>
    <w:rsid w:val="0005461A"/>
    <w:rsid w:val="00054804"/>
    <w:rsid w:val="0005563C"/>
    <w:rsid w:val="00056107"/>
    <w:rsid w:val="00057B17"/>
    <w:rsid w:val="00061C70"/>
    <w:rsid w:val="00064C76"/>
    <w:rsid w:val="00064D5E"/>
    <w:rsid w:val="000731CA"/>
    <w:rsid w:val="00074CB7"/>
    <w:rsid w:val="0007649E"/>
    <w:rsid w:val="00077624"/>
    <w:rsid w:val="00083ABE"/>
    <w:rsid w:val="000874FA"/>
    <w:rsid w:val="00090281"/>
    <w:rsid w:val="00090486"/>
    <w:rsid w:val="000907FF"/>
    <w:rsid w:val="00090930"/>
    <w:rsid w:val="00091C49"/>
    <w:rsid w:val="00091D77"/>
    <w:rsid w:val="000920A5"/>
    <w:rsid w:val="00094BE7"/>
    <w:rsid w:val="0009531B"/>
    <w:rsid w:val="000A0064"/>
    <w:rsid w:val="000A20D2"/>
    <w:rsid w:val="000A3BC3"/>
    <w:rsid w:val="000A42F3"/>
    <w:rsid w:val="000A7774"/>
    <w:rsid w:val="000B299F"/>
    <w:rsid w:val="000B5102"/>
    <w:rsid w:val="000B6769"/>
    <w:rsid w:val="000B6F54"/>
    <w:rsid w:val="000B727F"/>
    <w:rsid w:val="000B7630"/>
    <w:rsid w:val="000B7DB9"/>
    <w:rsid w:val="000C0587"/>
    <w:rsid w:val="000C12B2"/>
    <w:rsid w:val="000C2A35"/>
    <w:rsid w:val="000C6CB9"/>
    <w:rsid w:val="000C76F3"/>
    <w:rsid w:val="000D059A"/>
    <w:rsid w:val="000D06EC"/>
    <w:rsid w:val="000D12A2"/>
    <w:rsid w:val="000D1C87"/>
    <w:rsid w:val="000D1E43"/>
    <w:rsid w:val="000D2038"/>
    <w:rsid w:val="000D56F5"/>
    <w:rsid w:val="000D6B80"/>
    <w:rsid w:val="000E0E76"/>
    <w:rsid w:val="000E2D27"/>
    <w:rsid w:val="000E3DBB"/>
    <w:rsid w:val="000E417B"/>
    <w:rsid w:val="000E7169"/>
    <w:rsid w:val="000F07E7"/>
    <w:rsid w:val="000F1126"/>
    <w:rsid w:val="000F11AB"/>
    <w:rsid w:val="000F448C"/>
    <w:rsid w:val="000F4F94"/>
    <w:rsid w:val="000F54F3"/>
    <w:rsid w:val="000F6344"/>
    <w:rsid w:val="000F7BA8"/>
    <w:rsid w:val="000F7ED7"/>
    <w:rsid w:val="001004F7"/>
    <w:rsid w:val="00100C86"/>
    <w:rsid w:val="00104322"/>
    <w:rsid w:val="00107801"/>
    <w:rsid w:val="00110218"/>
    <w:rsid w:val="00111D04"/>
    <w:rsid w:val="001120EA"/>
    <w:rsid w:val="00114E0D"/>
    <w:rsid w:val="0011573B"/>
    <w:rsid w:val="00116036"/>
    <w:rsid w:val="00117133"/>
    <w:rsid w:val="00117DA8"/>
    <w:rsid w:val="0012136C"/>
    <w:rsid w:val="00123108"/>
    <w:rsid w:val="00125F28"/>
    <w:rsid w:val="00126395"/>
    <w:rsid w:val="001263B1"/>
    <w:rsid w:val="0012671F"/>
    <w:rsid w:val="00127611"/>
    <w:rsid w:val="00127A0C"/>
    <w:rsid w:val="00132025"/>
    <w:rsid w:val="001341DE"/>
    <w:rsid w:val="00135570"/>
    <w:rsid w:val="00137F68"/>
    <w:rsid w:val="001405F2"/>
    <w:rsid w:val="0014148C"/>
    <w:rsid w:val="00141BA3"/>
    <w:rsid w:val="00141CCB"/>
    <w:rsid w:val="0014270D"/>
    <w:rsid w:val="0014325B"/>
    <w:rsid w:val="00145515"/>
    <w:rsid w:val="00147548"/>
    <w:rsid w:val="00147B01"/>
    <w:rsid w:val="00151489"/>
    <w:rsid w:val="00151786"/>
    <w:rsid w:val="0015178C"/>
    <w:rsid w:val="001543E1"/>
    <w:rsid w:val="001547F4"/>
    <w:rsid w:val="00154C0B"/>
    <w:rsid w:val="00155726"/>
    <w:rsid w:val="00155BF1"/>
    <w:rsid w:val="00156AB6"/>
    <w:rsid w:val="00156E7E"/>
    <w:rsid w:val="001606A4"/>
    <w:rsid w:val="00161B38"/>
    <w:rsid w:val="00162D7E"/>
    <w:rsid w:val="00164C98"/>
    <w:rsid w:val="00167038"/>
    <w:rsid w:val="001675C7"/>
    <w:rsid w:val="00171291"/>
    <w:rsid w:val="00171C3B"/>
    <w:rsid w:val="00171C4B"/>
    <w:rsid w:val="00175580"/>
    <w:rsid w:val="0017589E"/>
    <w:rsid w:val="001762B8"/>
    <w:rsid w:val="00177090"/>
    <w:rsid w:val="00177336"/>
    <w:rsid w:val="001776EA"/>
    <w:rsid w:val="00177F4D"/>
    <w:rsid w:val="00180DA0"/>
    <w:rsid w:val="00183AD8"/>
    <w:rsid w:val="00184246"/>
    <w:rsid w:val="00185AB3"/>
    <w:rsid w:val="00186544"/>
    <w:rsid w:val="0018783E"/>
    <w:rsid w:val="00192037"/>
    <w:rsid w:val="001928F0"/>
    <w:rsid w:val="0019374F"/>
    <w:rsid w:val="0019775E"/>
    <w:rsid w:val="001A02A5"/>
    <w:rsid w:val="001A091C"/>
    <w:rsid w:val="001A2BEF"/>
    <w:rsid w:val="001A3CC2"/>
    <w:rsid w:val="001A4239"/>
    <w:rsid w:val="001A51EC"/>
    <w:rsid w:val="001A5E34"/>
    <w:rsid w:val="001A6A09"/>
    <w:rsid w:val="001A7EC9"/>
    <w:rsid w:val="001B03AB"/>
    <w:rsid w:val="001B04CE"/>
    <w:rsid w:val="001B3A90"/>
    <w:rsid w:val="001B43D4"/>
    <w:rsid w:val="001B4C39"/>
    <w:rsid w:val="001B5818"/>
    <w:rsid w:val="001B5BE7"/>
    <w:rsid w:val="001C2955"/>
    <w:rsid w:val="001C2CCB"/>
    <w:rsid w:val="001C3C4E"/>
    <w:rsid w:val="001C4642"/>
    <w:rsid w:val="001C69F4"/>
    <w:rsid w:val="001D02D8"/>
    <w:rsid w:val="001D0F82"/>
    <w:rsid w:val="001D29DD"/>
    <w:rsid w:val="001D3854"/>
    <w:rsid w:val="001D5C74"/>
    <w:rsid w:val="001D676D"/>
    <w:rsid w:val="001E0BE5"/>
    <w:rsid w:val="001E198F"/>
    <w:rsid w:val="001E1B38"/>
    <w:rsid w:val="001E3214"/>
    <w:rsid w:val="001E3D53"/>
    <w:rsid w:val="001E3D71"/>
    <w:rsid w:val="001E4044"/>
    <w:rsid w:val="001E4F0E"/>
    <w:rsid w:val="001E6029"/>
    <w:rsid w:val="001F0DD8"/>
    <w:rsid w:val="001F10C5"/>
    <w:rsid w:val="001F1829"/>
    <w:rsid w:val="001F1965"/>
    <w:rsid w:val="001F27FA"/>
    <w:rsid w:val="001F419D"/>
    <w:rsid w:val="001F5BD6"/>
    <w:rsid w:val="001F61B6"/>
    <w:rsid w:val="001F63E6"/>
    <w:rsid w:val="001F6E4B"/>
    <w:rsid w:val="001F6EF8"/>
    <w:rsid w:val="00200487"/>
    <w:rsid w:val="00202001"/>
    <w:rsid w:val="00203CA7"/>
    <w:rsid w:val="0020447D"/>
    <w:rsid w:val="00205193"/>
    <w:rsid w:val="0020609F"/>
    <w:rsid w:val="00206D4C"/>
    <w:rsid w:val="0020796F"/>
    <w:rsid w:val="0021163D"/>
    <w:rsid w:val="00211880"/>
    <w:rsid w:val="00217DF3"/>
    <w:rsid w:val="002204D1"/>
    <w:rsid w:val="002215CD"/>
    <w:rsid w:val="00221A9C"/>
    <w:rsid w:val="00225A59"/>
    <w:rsid w:val="00226873"/>
    <w:rsid w:val="002273BF"/>
    <w:rsid w:val="00231832"/>
    <w:rsid w:val="00232CD7"/>
    <w:rsid w:val="00233307"/>
    <w:rsid w:val="0023696C"/>
    <w:rsid w:val="0023701F"/>
    <w:rsid w:val="00237AE2"/>
    <w:rsid w:val="00241189"/>
    <w:rsid w:val="00242486"/>
    <w:rsid w:val="00242CB1"/>
    <w:rsid w:val="00243850"/>
    <w:rsid w:val="00243CDA"/>
    <w:rsid w:val="00243D32"/>
    <w:rsid w:val="0024631A"/>
    <w:rsid w:val="00247E0C"/>
    <w:rsid w:val="002501F7"/>
    <w:rsid w:val="00250866"/>
    <w:rsid w:val="00251B90"/>
    <w:rsid w:val="002520B2"/>
    <w:rsid w:val="0025397C"/>
    <w:rsid w:val="0025514B"/>
    <w:rsid w:val="00255B30"/>
    <w:rsid w:val="00255C75"/>
    <w:rsid w:val="0025647E"/>
    <w:rsid w:val="00256E84"/>
    <w:rsid w:val="00260566"/>
    <w:rsid w:val="00261446"/>
    <w:rsid w:val="00261AA1"/>
    <w:rsid w:val="00262178"/>
    <w:rsid w:val="002623B7"/>
    <w:rsid w:val="002634DA"/>
    <w:rsid w:val="00263E22"/>
    <w:rsid w:val="00266470"/>
    <w:rsid w:val="0027419B"/>
    <w:rsid w:val="002768C6"/>
    <w:rsid w:val="00277F93"/>
    <w:rsid w:val="00281CE0"/>
    <w:rsid w:val="00281FFE"/>
    <w:rsid w:val="002847D1"/>
    <w:rsid w:val="002847FC"/>
    <w:rsid w:val="00285C78"/>
    <w:rsid w:val="00285CDC"/>
    <w:rsid w:val="00286854"/>
    <w:rsid w:val="00291416"/>
    <w:rsid w:val="00292D65"/>
    <w:rsid w:val="00292E6B"/>
    <w:rsid w:val="00292FF0"/>
    <w:rsid w:val="0029360A"/>
    <w:rsid w:val="0029778A"/>
    <w:rsid w:val="002A0297"/>
    <w:rsid w:val="002A07CB"/>
    <w:rsid w:val="002A107F"/>
    <w:rsid w:val="002A1614"/>
    <w:rsid w:val="002A4794"/>
    <w:rsid w:val="002A479A"/>
    <w:rsid w:val="002A4E13"/>
    <w:rsid w:val="002A67EB"/>
    <w:rsid w:val="002A7568"/>
    <w:rsid w:val="002B0B16"/>
    <w:rsid w:val="002B1FCD"/>
    <w:rsid w:val="002B2021"/>
    <w:rsid w:val="002B2F16"/>
    <w:rsid w:val="002B3B5A"/>
    <w:rsid w:val="002C04A9"/>
    <w:rsid w:val="002C1DA8"/>
    <w:rsid w:val="002C2835"/>
    <w:rsid w:val="002C2C82"/>
    <w:rsid w:val="002C2D9F"/>
    <w:rsid w:val="002C3151"/>
    <w:rsid w:val="002C3516"/>
    <w:rsid w:val="002C4648"/>
    <w:rsid w:val="002C5002"/>
    <w:rsid w:val="002C55DF"/>
    <w:rsid w:val="002C6010"/>
    <w:rsid w:val="002C6911"/>
    <w:rsid w:val="002D283E"/>
    <w:rsid w:val="002D2D34"/>
    <w:rsid w:val="002D626B"/>
    <w:rsid w:val="002D644C"/>
    <w:rsid w:val="002D7D26"/>
    <w:rsid w:val="002E1E2E"/>
    <w:rsid w:val="002E22AA"/>
    <w:rsid w:val="002E3AF2"/>
    <w:rsid w:val="002E4757"/>
    <w:rsid w:val="002E5460"/>
    <w:rsid w:val="002E5554"/>
    <w:rsid w:val="002E5BF9"/>
    <w:rsid w:val="002E6B9A"/>
    <w:rsid w:val="002F08FD"/>
    <w:rsid w:val="002F0917"/>
    <w:rsid w:val="002F1AA7"/>
    <w:rsid w:val="002F25A0"/>
    <w:rsid w:val="002F27CB"/>
    <w:rsid w:val="002F355F"/>
    <w:rsid w:val="002F467C"/>
    <w:rsid w:val="002F4B0E"/>
    <w:rsid w:val="002F4BDE"/>
    <w:rsid w:val="002F568C"/>
    <w:rsid w:val="002F5872"/>
    <w:rsid w:val="002F5975"/>
    <w:rsid w:val="00300E12"/>
    <w:rsid w:val="00300ECF"/>
    <w:rsid w:val="003019E3"/>
    <w:rsid w:val="00303015"/>
    <w:rsid w:val="00303149"/>
    <w:rsid w:val="00303463"/>
    <w:rsid w:val="00303E18"/>
    <w:rsid w:val="00304259"/>
    <w:rsid w:val="00304345"/>
    <w:rsid w:val="00304C85"/>
    <w:rsid w:val="0030512E"/>
    <w:rsid w:val="00313A1D"/>
    <w:rsid w:val="00314018"/>
    <w:rsid w:val="00315BC9"/>
    <w:rsid w:val="00315F4A"/>
    <w:rsid w:val="00317ABD"/>
    <w:rsid w:val="00317B2F"/>
    <w:rsid w:val="00320EED"/>
    <w:rsid w:val="00323D32"/>
    <w:rsid w:val="003240AB"/>
    <w:rsid w:val="003244C4"/>
    <w:rsid w:val="00324FDE"/>
    <w:rsid w:val="00325129"/>
    <w:rsid w:val="00326F3D"/>
    <w:rsid w:val="00331875"/>
    <w:rsid w:val="003319B8"/>
    <w:rsid w:val="00332EE3"/>
    <w:rsid w:val="00335799"/>
    <w:rsid w:val="00335893"/>
    <w:rsid w:val="003363F2"/>
    <w:rsid w:val="0033647B"/>
    <w:rsid w:val="00337A9D"/>
    <w:rsid w:val="003410C1"/>
    <w:rsid w:val="00341BC9"/>
    <w:rsid w:val="003437E7"/>
    <w:rsid w:val="00343D6E"/>
    <w:rsid w:val="003459E8"/>
    <w:rsid w:val="003472B2"/>
    <w:rsid w:val="00347EF3"/>
    <w:rsid w:val="00351741"/>
    <w:rsid w:val="00352F76"/>
    <w:rsid w:val="003531CB"/>
    <w:rsid w:val="003535D4"/>
    <w:rsid w:val="00353665"/>
    <w:rsid w:val="003554D8"/>
    <w:rsid w:val="003570B9"/>
    <w:rsid w:val="0036176C"/>
    <w:rsid w:val="00365B13"/>
    <w:rsid w:val="00374349"/>
    <w:rsid w:val="003767DB"/>
    <w:rsid w:val="00377996"/>
    <w:rsid w:val="003805BB"/>
    <w:rsid w:val="00381948"/>
    <w:rsid w:val="0038220D"/>
    <w:rsid w:val="0038416D"/>
    <w:rsid w:val="00384F5F"/>
    <w:rsid w:val="003853F2"/>
    <w:rsid w:val="0038732C"/>
    <w:rsid w:val="003919D7"/>
    <w:rsid w:val="00391E39"/>
    <w:rsid w:val="003934D2"/>
    <w:rsid w:val="003938A7"/>
    <w:rsid w:val="003950BE"/>
    <w:rsid w:val="003962BE"/>
    <w:rsid w:val="003975E8"/>
    <w:rsid w:val="003A02D8"/>
    <w:rsid w:val="003A0E2F"/>
    <w:rsid w:val="003A1503"/>
    <w:rsid w:val="003A2A9D"/>
    <w:rsid w:val="003A32D4"/>
    <w:rsid w:val="003A3AA6"/>
    <w:rsid w:val="003A5625"/>
    <w:rsid w:val="003A5BB6"/>
    <w:rsid w:val="003A5F64"/>
    <w:rsid w:val="003A67EF"/>
    <w:rsid w:val="003A7767"/>
    <w:rsid w:val="003B08B7"/>
    <w:rsid w:val="003B1571"/>
    <w:rsid w:val="003B1DF9"/>
    <w:rsid w:val="003B2C7B"/>
    <w:rsid w:val="003B2E39"/>
    <w:rsid w:val="003B38DE"/>
    <w:rsid w:val="003B5E3B"/>
    <w:rsid w:val="003B64B0"/>
    <w:rsid w:val="003B7E31"/>
    <w:rsid w:val="003B7F60"/>
    <w:rsid w:val="003C1400"/>
    <w:rsid w:val="003C153E"/>
    <w:rsid w:val="003C2010"/>
    <w:rsid w:val="003C22FD"/>
    <w:rsid w:val="003C3C49"/>
    <w:rsid w:val="003C3E38"/>
    <w:rsid w:val="003C4F2A"/>
    <w:rsid w:val="003D10CC"/>
    <w:rsid w:val="003D10DE"/>
    <w:rsid w:val="003D1373"/>
    <w:rsid w:val="003D2CFE"/>
    <w:rsid w:val="003D328C"/>
    <w:rsid w:val="003D40F6"/>
    <w:rsid w:val="003D5304"/>
    <w:rsid w:val="003D53A2"/>
    <w:rsid w:val="003D611B"/>
    <w:rsid w:val="003D69E2"/>
    <w:rsid w:val="003E03E2"/>
    <w:rsid w:val="003E0FB1"/>
    <w:rsid w:val="003E156D"/>
    <w:rsid w:val="003E2D81"/>
    <w:rsid w:val="003E49C9"/>
    <w:rsid w:val="003E5140"/>
    <w:rsid w:val="003E5537"/>
    <w:rsid w:val="003E563F"/>
    <w:rsid w:val="003E72CC"/>
    <w:rsid w:val="003E730E"/>
    <w:rsid w:val="003E7D91"/>
    <w:rsid w:val="003F0E59"/>
    <w:rsid w:val="003F145A"/>
    <w:rsid w:val="003F1EBE"/>
    <w:rsid w:val="003F22A4"/>
    <w:rsid w:val="003F557B"/>
    <w:rsid w:val="003F66D5"/>
    <w:rsid w:val="003F6879"/>
    <w:rsid w:val="003F6986"/>
    <w:rsid w:val="003F6C3A"/>
    <w:rsid w:val="003F6DB8"/>
    <w:rsid w:val="004005F3"/>
    <w:rsid w:val="004017DD"/>
    <w:rsid w:val="00401A51"/>
    <w:rsid w:val="00401A63"/>
    <w:rsid w:val="00401E57"/>
    <w:rsid w:val="004024B4"/>
    <w:rsid w:val="004039D0"/>
    <w:rsid w:val="00403B14"/>
    <w:rsid w:val="00404244"/>
    <w:rsid w:val="00404AB5"/>
    <w:rsid w:val="00404BCA"/>
    <w:rsid w:val="00405138"/>
    <w:rsid w:val="004069A1"/>
    <w:rsid w:val="004069AF"/>
    <w:rsid w:val="00410ED4"/>
    <w:rsid w:val="00411335"/>
    <w:rsid w:val="004116ED"/>
    <w:rsid w:val="00411877"/>
    <w:rsid w:val="00416ADC"/>
    <w:rsid w:val="00416C55"/>
    <w:rsid w:val="0041745B"/>
    <w:rsid w:val="00423984"/>
    <w:rsid w:val="004261FA"/>
    <w:rsid w:val="00431B20"/>
    <w:rsid w:val="00432730"/>
    <w:rsid w:val="00433896"/>
    <w:rsid w:val="00433FA0"/>
    <w:rsid w:val="00435FE5"/>
    <w:rsid w:val="00436A4F"/>
    <w:rsid w:val="004430AC"/>
    <w:rsid w:val="00443158"/>
    <w:rsid w:val="00446D4A"/>
    <w:rsid w:val="00447447"/>
    <w:rsid w:val="0044755A"/>
    <w:rsid w:val="004476C6"/>
    <w:rsid w:val="0044793E"/>
    <w:rsid w:val="004513CC"/>
    <w:rsid w:val="0045347A"/>
    <w:rsid w:val="00455919"/>
    <w:rsid w:val="004560FF"/>
    <w:rsid w:val="0045770E"/>
    <w:rsid w:val="00462346"/>
    <w:rsid w:val="00463A88"/>
    <w:rsid w:val="004643C3"/>
    <w:rsid w:val="00465794"/>
    <w:rsid w:val="00466173"/>
    <w:rsid w:val="00466954"/>
    <w:rsid w:val="0046743F"/>
    <w:rsid w:val="00467496"/>
    <w:rsid w:val="00470085"/>
    <w:rsid w:val="0047034B"/>
    <w:rsid w:val="00470C88"/>
    <w:rsid w:val="004773EE"/>
    <w:rsid w:val="00477EF0"/>
    <w:rsid w:val="00480DD9"/>
    <w:rsid w:val="00481DC9"/>
    <w:rsid w:val="00483BE5"/>
    <w:rsid w:val="0048450E"/>
    <w:rsid w:val="00484F6C"/>
    <w:rsid w:val="00485381"/>
    <w:rsid w:val="00487586"/>
    <w:rsid w:val="00487E81"/>
    <w:rsid w:val="0049172B"/>
    <w:rsid w:val="00491B83"/>
    <w:rsid w:val="004958D9"/>
    <w:rsid w:val="00495E30"/>
    <w:rsid w:val="00496030"/>
    <w:rsid w:val="00496CE6"/>
    <w:rsid w:val="004975F7"/>
    <w:rsid w:val="0049787A"/>
    <w:rsid w:val="004A1D20"/>
    <w:rsid w:val="004A2695"/>
    <w:rsid w:val="004A28AF"/>
    <w:rsid w:val="004A2E0A"/>
    <w:rsid w:val="004B09FF"/>
    <w:rsid w:val="004B0A60"/>
    <w:rsid w:val="004B11C4"/>
    <w:rsid w:val="004B15C3"/>
    <w:rsid w:val="004B243A"/>
    <w:rsid w:val="004B3270"/>
    <w:rsid w:val="004B7789"/>
    <w:rsid w:val="004C0B46"/>
    <w:rsid w:val="004C1335"/>
    <w:rsid w:val="004C17E9"/>
    <w:rsid w:val="004C20F7"/>
    <w:rsid w:val="004C31B5"/>
    <w:rsid w:val="004C41B0"/>
    <w:rsid w:val="004C4384"/>
    <w:rsid w:val="004C4CBA"/>
    <w:rsid w:val="004D1022"/>
    <w:rsid w:val="004D1BBD"/>
    <w:rsid w:val="004D3BCE"/>
    <w:rsid w:val="004D48B0"/>
    <w:rsid w:val="004D734A"/>
    <w:rsid w:val="004D7D38"/>
    <w:rsid w:val="004E0948"/>
    <w:rsid w:val="004E1076"/>
    <w:rsid w:val="004E39D2"/>
    <w:rsid w:val="004E3ABF"/>
    <w:rsid w:val="004E3F87"/>
    <w:rsid w:val="004E41F4"/>
    <w:rsid w:val="004E4B35"/>
    <w:rsid w:val="004F2B4C"/>
    <w:rsid w:val="004F32E6"/>
    <w:rsid w:val="004F39BA"/>
    <w:rsid w:val="004F6695"/>
    <w:rsid w:val="004F6F6A"/>
    <w:rsid w:val="00502068"/>
    <w:rsid w:val="00502558"/>
    <w:rsid w:val="005037FE"/>
    <w:rsid w:val="00504781"/>
    <w:rsid w:val="00505BA8"/>
    <w:rsid w:val="005109D4"/>
    <w:rsid w:val="00510D58"/>
    <w:rsid w:val="00510DAE"/>
    <w:rsid w:val="00511EE2"/>
    <w:rsid w:val="005124D6"/>
    <w:rsid w:val="00513135"/>
    <w:rsid w:val="005151C9"/>
    <w:rsid w:val="00515E88"/>
    <w:rsid w:val="00516701"/>
    <w:rsid w:val="005169D2"/>
    <w:rsid w:val="0051720F"/>
    <w:rsid w:val="00521EB5"/>
    <w:rsid w:val="00522093"/>
    <w:rsid w:val="00523D39"/>
    <w:rsid w:val="00523F91"/>
    <w:rsid w:val="005269CE"/>
    <w:rsid w:val="00526B37"/>
    <w:rsid w:val="0052708A"/>
    <w:rsid w:val="00531EB5"/>
    <w:rsid w:val="00532E55"/>
    <w:rsid w:val="005334E5"/>
    <w:rsid w:val="00533FB9"/>
    <w:rsid w:val="005352E0"/>
    <w:rsid w:val="00536024"/>
    <w:rsid w:val="0053631A"/>
    <w:rsid w:val="00536A1C"/>
    <w:rsid w:val="00540EC0"/>
    <w:rsid w:val="0054198D"/>
    <w:rsid w:val="00541DC1"/>
    <w:rsid w:val="005426E2"/>
    <w:rsid w:val="00542B05"/>
    <w:rsid w:val="00544E14"/>
    <w:rsid w:val="005460A6"/>
    <w:rsid w:val="00546C9B"/>
    <w:rsid w:val="00547717"/>
    <w:rsid w:val="00547778"/>
    <w:rsid w:val="00550171"/>
    <w:rsid w:val="00551F8B"/>
    <w:rsid w:val="0055303C"/>
    <w:rsid w:val="00553B1B"/>
    <w:rsid w:val="0055450E"/>
    <w:rsid w:val="005566A0"/>
    <w:rsid w:val="00557405"/>
    <w:rsid w:val="005602BE"/>
    <w:rsid w:val="0056069E"/>
    <w:rsid w:val="00560C77"/>
    <w:rsid w:val="00561E9E"/>
    <w:rsid w:val="005623B0"/>
    <w:rsid w:val="005633E7"/>
    <w:rsid w:val="00563468"/>
    <w:rsid w:val="00563D71"/>
    <w:rsid w:val="00565359"/>
    <w:rsid w:val="00567E19"/>
    <w:rsid w:val="0057011C"/>
    <w:rsid w:val="00570823"/>
    <w:rsid w:val="00573953"/>
    <w:rsid w:val="00576F30"/>
    <w:rsid w:val="00580DD2"/>
    <w:rsid w:val="005834AF"/>
    <w:rsid w:val="00584F0B"/>
    <w:rsid w:val="00585D42"/>
    <w:rsid w:val="00586B51"/>
    <w:rsid w:val="005870FE"/>
    <w:rsid w:val="00590845"/>
    <w:rsid w:val="0059187E"/>
    <w:rsid w:val="00593199"/>
    <w:rsid w:val="0059451C"/>
    <w:rsid w:val="00594AB9"/>
    <w:rsid w:val="00595C96"/>
    <w:rsid w:val="0059658F"/>
    <w:rsid w:val="0059709C"/>
    <w:rsid w:val="005A10A0"/>
    <w:rsid w:val="005A17F4"/>
    <w:rsid w:val="005A2A21"/>
    <w:rsid w:val="005A2ABF"/>
    <w:rsid w:val="005A3F3B"/>
    <w:rsid w:val="005A5A87"/>
    <w:rsid w:val="005A667A"/>
    <w:rsid w:val="005B064A"/>
    <w:rsid w:val="005B09CC"/>
    <w:rsid w:val="005B32ED"/>
    <w:rsid w:val="005B3510"/>
    <w:rsid w:val="005B5F2F"/>
    <w:rsid w:val="005B6962"/>
    <w:rsid w:val="005B6A75"/>
    <w:rsid w:val="005C0356"/>
    <w:rsid w:val="005C3B8B"/>
    <w:rsid w:val="005C5716"/>
    <w:rsid w:val="005C5810"/>
    <w:rsid w:val="005C6F2F"/>
    <w:rsid w:val="005C7D93"/>
    <w:rsid w:val="005D0EAA"/>
    <w:rsid w:val="005D1C63"/>
    <w:rsid w:val="005D5011"/>
    <w:rsid w:val="005D6AA0"/>
    <w:rsid w:val="005D702F"/>
    <w:rsid w:val="005E0DB9"/>
    <w:rsid w:val="005E1566"/>
    <w:rsid w:val="005E32BE"/>
    <w:rsid w:val="005E4906"/>
    <w:rsid w:val="005E50F1"/>
    <w:rsid w:val="005E5EEA"/>
    <w:rsid w:val="005E684C"/>
    <w:rsid w:val="005E6BBE"/>
    <w:rsid w:val="005E7AAB"/>
    <w:rsid w:val="005F1D9E"/>
    <w:rsid w:val="005F2913"/>
    <w:rsid w:val="005F3748"/>
    <w:rsid w:val="005F3D45"/>
    <w:rsid w:val="005F4228"/>
    <w:rsid w:val="005F5E78"/>
    <w:rsid w:val="005F69D8"/>
    <w:rsid w:val="006005A8"/>
    <w:rsid w:val="00600CCC"/>
    <w:rsid w:val="00600DDB"/>
    <w:rsid w:val="0060113F"/>
    <w:rsid w:val="006011C5"/>
    <w:rsid w:val="0060226D"/>
    <w:rsid w:val="00602E1C"/>
    <w:rsid w:val="0060314D"/>
    <w:rsid w:val="0060444B"/>
    <w:rsid w:val="0060535B"/>
    <w:rsid w:val="00605DC7"/>
    <w:rsid w:val="00606F09"/>
    <w:rsid w:val="00607666"/>
    <w:rsid w:val="00610EF7"/>
    <w:rsid w:val="006110CD"/>
    <w:rsid w:val="00611321"/>
    <w:rsid w:val="00612C6A"/>
    <w:rsid w:val="00613F79"/>
    <w:rsid w:val="00614179"/>
    <w:rsid w:val="00615AFB"/>
    <w:rsid w:val="006163AB"/>
    <w:rsid w:val="00616EFF"/>
    <w:rsid w:val="006207A2"/>
    <w:rsid w:val="00620CA0"/>
    <w:rsid w:val="00622EDF"/>
    <w:rsid w:val="00623F75"/>
    <w:rsid w:val="0062444F"/>
    <w:rsid w:val="00624EF6"/>
    <w:rsid w:val="00625993"/>
    <w:rsid w:val="0062718E"/>
    <w:rsid w:val="00627672"/>
    <w:rsid w:val="00627E73"/>
    <w:rsid w:val="00630E54"/>
    <w:rsid w:val="0063196F"/>
    <w:rsid w:val="006322DF"/>
    <w:rsid w:val="00632CA2"/>
    <w:rsid w:val="00633218"/>
    <w:rsid w:val="00634B17"/>
    <w:rsid w:val="0063696D"/>
    <w:rsid w:val="00637198"/>
    <w:rsid w:val="00637BF9"/>
    <w:rsid w:val="00641759"/>
    <w:rsid w:val="0064377B"/>
    <w:rsid w:val="006447EB"/>
    <w:rsid w:val="00644E19"/>
    <w:rsid w:val="006452BF"/>
    <w:rsid w:val="006453A4"/>
    <w:rsid w:val="006465AE"/>
    <w:rsid w:val="006469DB"/>
    <w:rsid w:val="00647E63"/>
    <w:rsid w:val="0065168D"/>
    <w:rsid w:val="006524C6"/>
    <w:rsid w:val="00652EF3"/>
    <w:rsid w:val="00652F20"/>
    <w:rsid w:val="0065474B"/>
    <w:rsid w:val="00663168"/>
    <w:rsid w:val="00663BB0"/>
    <w:rsid w:val="00664D68"/>
    <w:rsid w:val="00664FA9"/>
    <w:rsid w:val="006650DB"/>
    <w:rsid w:val="006657A8"/>
    <w:rsid w:val="00666255"/>
    <w:rsid w:val="00674A69"/>
    <w:rsid w:val="006753A8"/>
    <w:rsid w:val="00677BF6"/>
    <w:rsid w:val="0068125A"/>
    <w:rsid w:val="00681C46"/>
    <w:rsid w:val="00682C48"/>
    <w:rsid w:val="006863D9"/>
    <w:rsid w:val="00690718"/>
    <w:rsid w:val="00691470"/>
    <w:rsid w:val="0069166D"/>
    <w:rsid w:val="006922CD"/>
    <w:rsid w:val="006927BD"/>
    <w:rsid w:val="006943F5"/>
    <w:rsid w:val="00696F17"/>
    <w:rsid w:val="006A0A81"/>
    <w:rsid w:val="006A0C9B"/>
    <w:rsid w:val="006A17A9"/>
    <w:rsid w:val="006A1B38"/>
    <w:rsid w:val="006A2FE8"/>
    <w:rsid w:val="006A327C"/>
    <w:rsid w:val="006A4958"/>
    <w:rsid w:val="006A5846"/>
    <w:rsid w:val="006B0950"/>
    <w:rsid w:val="006B28F6"/>
    <w:rsid w:val="006B453A"/>
    <w:rsid w:val="006B4831"/>
    <w:rsid w:val="006B53AD"/>
    <w:rsid w:val="006B54BE"/>
    <w:rsid w:val="006B56C8"/>
    <w:rsid w:val="006B5C86"/>
    <w:rsid w:val="006B5D2F"/>
    <w:rsid w:val="006B784A"/>
    <w:rsid w:val="006B7E28"/>
    <w:rsid w:val="006C0A45"/>
    <w:rsid w:val="006C3424"/>
    <w:rsid w:val="006C7374"/>
    <w:rsid w:val="006D09A2"/>
    <w:rsid w:val="006D10F2"/>
    <w:rsid w:val="006D16A4"/>
    <w:rsid w:val="006D26A1"/>
    <w:rsid w:val="006D36F3"/>
    <w:rsid w:val="006D4810"/>
    <w:rsid w:val="006D54B8"/>
    <w:rsid w:val="006D56B8"/>
    <w:rsid w:val="006D5C35"/>
    <w:rsid w:val="006D5D81"/>
    <w:rsid w:val="006D7544"/>
    <w:rsid w:val="006E083B"/>
    <w:rsid w:val="006E1038"/>
    <w:rsid w:val="006E1715"/>
    <w:rsid w:val="006E208E"/>
    <w:rsid w:val="006E4B6A"/>
    <w:rsid w:val="006F059D"/>
    <w:rsid w:val="006F3101"/>
    <w:rsid w:val="006F52EA"/>
    <w:rsid w:val="006F6755"/>
    <w:rsid w:val="006F687E"/>
    <w:rsid w:val="006F7554"/>
    <w:rsid w:val="006F76FE"/>
    <w:rsid w:val="006F7E2C"/>
    <w:rsid w:val="00700AA6"/>
    <w:rsid w:val="00700B5B"/>
    <w:rsid w:val="00700DC8"/>
    <w:rsid w:val="00700DE0"/>
    <w:rsid w:val="00700F52"/>
    <w:rsid w:val="00706CDC"/>
    <w:rsid w:val="0071011C"/>
    <w:rsid w:val="0071023D"/>
    <w:rsid w:val="007111BC"/>
    <w:rsid w:val="00711537"/>
    <w:rsid w:val="007122B1"/>
    <w:rsid w:val="00713AAC"/>
    <w:rsid w:val="00713BD8"/>
    <w:rsid w:val="007165C0"/>
    <w:rsid w:val="007167CC"/>
    <w:rsid w:val="00716ECE"/>
    <w:rsid w:val="0071756F"/>
    <w:rsid w:val="0072255C"/>
    <w:rsid w:val="00724CA6"/>
    <w:rsid w:val="00726976"/>
    <w:rsid w:val="007270BF"/>
    <w:rsid w:val="00727776"/>
    <w:rsid w:val="00727DC2"/>
    <w:rsid w:val="00732A34"/>
    <w:rsid w:val="00732B5C"/>
    <w:rsid w:val="007349BB"/>
    <w:rsid w:val="00736238"/>
    <w:rsid w:val="00736644"/>
    <w:rsid w:val="00746389"/>
    <w:rsid w:val="00750923"/>
    <w:rsid w:val="007515F5"/>
    <w:rsid w:val="00751DE1"/>
    <w:rsid w:val="00754274"/>
    <w:rsid w:val="00755714"/>
    <w:rsid w:val="00756481"/>
    <w:rsid w:val="007575EE"/>
    <w:rsid w:val="0076498F"/>
    <w:rsid w:val="00765B36"/>
    <w:rsid w:val="00765EAB"/>
    <w:rsid w:val="007660E9"/>
    <w:rsid w:val="00766BEE"/>
    <w:rsid w:val="007705FA"/>
    <w:rsid w:val="00770629"/>
    <w:rsid w:val="007717B7"/>
    <w:rsid w:val="00773FD2"/>
    <w:rsid w:val="0077466F"/>
    <w:rsid w:val="00776DFB"/>
    <w:rsid w:val="007808E4"/>
    <w:rsid w:val="00783C75"/>
    <w:rsid w:val="00784712"/>
    <w:rsid w:val="00786404"/>
    <w:rsid w:val="00790A20"/>
    <w:rsid w:val="00790A56"/>
    <w:rsid w:val="00790E66"/>
    <w:rsid w:val="00793DFE"/>
    <w:rsid w:val="007952BF"/>
    <w:rsid w:val="007A17DB"/>
    <w:rsid w:val="007A2182"/>
    <w:rsid w:val="007A2C36"/>
    <w:rsid w:val="007A30B7"/>
    <w:rsid w:val="007A3148"/>
    <w:rsid w:val="007A321A"/>
    <w:rsid w:val="007A3981"/>
    <w:rsid w:val="007A3E8A"/>
    <w:rsid w:val="007A54DF"/>
    <w:rsid w:val="007A59D8"/>
    <w:rsid w:val="007A6179"/>
    <w:rsid w:val="007A66B4"/>
    <w:rsid w:val="007A66FD"/>
    <w:rsid w:val="007A710B"/>
    <w:rsid w:val="007B1BFC"/>
    <w:rsid w:val="007B3CF8"/>
    <w:rsid w:val="007B3E7F"/>
    <w:rsid w:val="007B60FA"/>
    <w:rsid w:val="007B6E81"/>
    <w:rsid w:val="007C0F59"/>
    <w:rsid w:val="007C1D2F"/>
    <w:rsid w:val="007C1E5B"/>
    <w:rsid w:val="007C491A"/>
    <w:rsid w:val="007C4F56"/>
    <w:rsid w:val="007C69D9"/>
    <w:rsid w:val="007C76A9"/>
    <w:rsid w:val="007D21E7"/>
    <w:rsid w:val="007D238E"/>
    <w:rsid w:val="007D3493"/>
    <w:rsid w:val="007D37A5"/>
    <w:rsid w:val="007D4A45"/>
    <w:rsid w:val="007D53A0"/>
    <w:rsid w:val="007D5662"/>
    <w:rsid w:val="007D7F11"/>
    <w:rsid w:val="007E1B2D"/>
    <w:rsid w:val="007E5315"/>
    <w:rsid w:val="007E59BD"/>
    <w:rsid w:val="007E5E91"/>
    <w:rsid w:val="007E6469"/>
    <w:rsid w:val="007F0F29"/>
    <w:rsid w:val="007F2920"/>
    <w:rsid w:val="007F35AC"/>
    <w:rsid w:val="007F5BB0"/>
    <w:rsid w:val="007F6061"/>
    <w:rsid w:val="007F61E5"/>
    <w:rsid w:val="007F67D2"/>
    <w:rsid w:val="0080032B"/>
    <w:rsid w:val="00800FC1"/>
    <w:rsid w:val="008013C6"/>
    <w:rsid w:val="00803AFB"/>
    <w:rsid w:val="00805AA7"/>
    <w:rsid w:val="008066C5"/>
    <w:rsid w:val="00807B89"/>
    <w:rsid w:val="00810448"/>
    <w:rsid w:val="00811C05"/>
    <w:rsid w:val="00811C7B"/>
    <w:rsid w:val="00813312"/>
    <w:rsid w:val="00813DAC"/>
    <w:rsid w:val="00816FC5"/>
    <w:rsid w:val="00821795"/>
    <w:rsid w:val="00823C4D"/>
    <w:rsid w:val="00823E66"/>
    <w:rsid w:val="00824B0A"/>
    <w:rsid w:val="00825E8B"/>
    <w:rsid w:val="00826C8C"/>
    <w:rsid w:val="00827057"/>
    <w:rsid w:val="0083053B"/>
    <w:rsid w:val="00831C5D"/>
    <w:rsid w:val="008326B6"/>
    <w:rsid w:val="00833FEE"/>
    <w:rsid w:val="0083403A"/>
    <w:rsid w:val="00835271"/>
    <w:rsid w:val="00835B71"/>
    <w:rsid w:val="008373B3"/>
    <w:rsid w:val="00840165"/>
    <w:rsid w:val="00843748"/>
    <w:rsid w:val="00845839"/>
    <w:rsid w:val="00846807"/>
    <w:rsid w:val="008472C5"/>
    <w:rsid w:val="00850256"/>
    <w:rsid w:val="008512B2"/>
    <w:rsid w:val="00851536"/>
    <w:rsid w:val="00851974"/>
    <w:rsid w:val="00851B78"/>
    <w:rsid w:val="00852BDA"/>
    <w:rsid w:val="008534C7"/>
    <w:rsid w:val="0085510E"/>
    <w:rsid w:val="008557CF"/>
    <w:rsid w:val="00855F21"/>
    <w:rsid w:val="00856582"/>
    <w:rsid w:val="00856D6E"/>
    <w:rsid w:val="00857390"/>
    <w:rsid w:val="008615F7"/>
    <w:rsid w:val="0086167A"/>
    <w:rsid w:val="00862463"/>
    <w:rsid w:val="00862A0E"/>
    <w:rsid w:val="00863127"/>
    <w:rsid w:val="00864ADC"/>
    <w:rsid w:val="008653F0"/>
    <w:rsid w:val="00866412"/>
    <w:rsid w:val="008709CE"/>
    <w:rsid w:val="00870B14"/>
    <w:rsid w:val="008713D6"/>
    <w:rsid w:val="008718B8"/>
    <w:rsid w:val="0087416D"/>
    <w:rsid w:val="0087522F"/>
    <w:rsid w:val="00875B9D"/>
    <w:rsid w:val="00875BEB"/>
    <w:rsid w:val="008760A0"/>
    <w:rsid w:val="008771F3"/>
    <w:rsid w:val="00877539"/>
    <w:rsid w:val="00880C2D"/>
    <w:rsid w:val="008810B6"/>
    <w:rsid w:val="00881CAB"/>
    <w:rsid w:val="00882643"/>
    <w:rsid w:val="0088339C"/>
    <w:rsid w:val="00884656"/>
    <w:rsid w:val="00885F16"/>
    <w:rsid w:val="0088681B"/>
    <w:rsid w:val="0089157F"/>
    <w:rsid w:val="00893FBC"/>
    <w:rsid w:val="008948B4"/>
    <w:rsid w:val="00895696"/>
    <w:rsid w:val="00897CF7"/>
    <w:rsid w:val="008A275E"/>
    <w:rsid w:val="008A2A64"/>
    <w:rsid w:val="008A2AF3"/>
    <w:rsid w:val="008A2D39"/>
    <w:rsid w:val="008A4D3B"/>
    <w:rsid w:val="008A5823"/>
    <w:rsid w:val="008A5B34"/>
    <w:rsid w:val="008A65CE"/>
    <w:rsid w:val="008A69C6"/>
    <w:rsid w:val="008B16B6"/>
    <w:rsid w:val="008B362B"/>
    <w:rsid w:val="008B4D02"/>
    <w:rsid w:val="008C049C"/>
    <w:rsid w:val="008C0DAD"/>
    <w:rsid w:val="008C0FC6"/>
    <w:rsid w:val="008C3904"/>
    <w:rsid w:val="008C3BC2"/>
    <w:rsid w:val="008C4569"/>
    <w:rsid w:val="008D0B19"/>
    <w:rsid w:val="008D0B7F"/>
    <w:rsid w:val="008D0F34"/>
    <w:rsid w:val="008D1172"/>
    <w:rsid w:val="008D2798"/>
    <w:rsid w:val="008D2D05"/>
    <w:rsid w:val="008D4143"/>
    <w:rsid w:val="008D4849"/>
    <w:rsid w:val="008D5316"/>
    <w:rsid w:val="008E0CF1"/>
    <w:rsid w:val="008E1E4A"/>
    <w:rsid w:val="008E1EEF"/>
    <w:rsid w:val="008E2124"/>
    <w:rsid w:val="008E231F"/>
    <w:rsid w:val="008E3436"/>
    <w:rsid w:val="008E7631"/>
    <w:rsid w:val="008F0468"/>
    <w:rsid w:val="008F4474"/>
    <w:rsid w:val="008F5635"/>
    <w:rsid w:val="008F5E6E"/>
    <w:rsid w:val="00901416"/>
    <w:rsid w:val="00902C73"/>
    <w:rsid w:val="00905387"/>
    <w:rsid w:val="00906530"/>
    <w:rsid w:val="00910E51"/>
    <w:rsid w:val="00916B3A"/>
    <w:rsid w:val="009170EA"/>
    <w:rsid w:val="009209D1"/>
    <w:rsid w:val="00920C2B"/>
    <w:rsid w:val="009211B1"/>
    <w:rsid w:val="009236C0"/>
    <w:rsid w:val="009252D9"/>
    <w:rsid w:val="009259A4"/>
    <w:rsid w:val="00927ACE"/>
    <w:rsid w:val="00927B2A"/>
    <w:rsid w:val="0093083C"/>
    <w:rsid w:val="00931929"/>
    <w:rsid w:val="00933747"/>
    <w:rsid w:val="00934FF7"/>
    <w:rsid w:val="00936349"/>
    <w:rsid w:val="00937D2F"/>
    <w:rsid w:val="00937F31"/>
    <w:rsid w:val="009402A0"/>
    <w:rsid w:val="00941537"/>
    <w:rsid w:val="00941ADC"/>
    <w:rsid w:val="00941B7A"/>
    <w:rsid w:val="00944E04"/>
    <w:rsid w:val="00946040"/>
    <w:rsid w:val="00946EA2"/>
    <w:rsid w:val="009478C8"/>
    <w:rsid w:val="00947EE2"/>
    <w:rsid w:val="00952E29"/>
    <w:rsid w:val="009539A3"/>
    <w:rsid w:val="0095412E"/>
    <w:rsid w:val="00954791"/>
    <w:rsid w:val="009547D0"/>
    <w:rsid w:val="00957F80"/>
    <w:rsid w:val="009602AC"/>
    <w:rsid w:val="009602C4"/>
    <w:rsid w:val="0096193B"/>
    <w:rsid w:val="00964C3B"/>
    <w:rsid w:val="009655FF"/>
    <w:rsid w:val="00966C73"/>
    <w:rsid w:val="0097078D"/>
    <w:rsid w:val="0097092E"/>
    <w:rsid w:val="00974B74"/>
    <w:rsid w:val="00975B1A"/>
    <w:rsid w:val="00984A22"/>
    <w:rsid w:val="00985D36"/>
    <w:rsid w:val="009870F7"/>
    <w:rsid w:val="009871BF"/>
    <w:rsid w:val="0098793B"/>
    <w:rsid w:val="00987ADB"/>
    <w:rsid w:val="00987F1A"/>
    <w:rsid w:val="00991EAE"/>
    <w:rsid w:val="00995F73"/>
    <w:rsid w:val="009A0F39"/>
    <w:rsid w:val="009A192D"/>
    <w:rsid w:val="009A1FE8"/>
    <w:rsid w:val="009A46B1"/>
    <w:rsid w:val="009A47CB"/>
    <w:rsid w:val="009A707E"/>
    <w:rsid w:val="009B15AF"/>
    <w:rsid w:val="009B1923"/>
    <w:rsid w:val="009B19A2"/>
    <w:rsid w:val="009B21FE"/>
    <w:rsid w:val="009B2836"/>
    <w:rsid w:val="009B6C76"/>
    <w:rsid w:val="009C0CB5"/>
    <w:rsid w:val="009C2B2F"/>
    <w:rsid w:val="009C5CFA"/>
    <w:rsid w:val="009C74AF"/>
    <w:rsid w:val="009D0C2A"/>
    <w:rsid w:val="009D1523"/>
    <w:rsid w:val="009D21C4"/>
    <w:rsid w:val="009D26E8"/>
    <w:rsid w:val="009D33FD"/>
    <w:rsid w:val="009D42CF"/>
    <w:rsid w:val="009D44FA"/>
    <w:rsid w:val="009D4D01"/>
    <w:rsid w:val="009D659C"/>
    <w:rsid w:val="009D7579"/>
    <w:rsid w:val="009D7862"/>
    <w:rsid w:val="009E3908"/>
    <w:rsid w:val="009E5548"/>
    <w:rsid w:val="009E76DC"/>
    <w:rsid w:val="009F2584"/>
    <w:rsid w:val="009F31E8"/>
    <w:rsid w:val="009F5B9F"/>
    <w:rsid w:val="009F71F3"/>
    <w:rsid w:val="009F7ACD"/>
    <w:rsid w:val="009F7DAF"/>
    <w:rsid w:val="00A011C0"/>
    <w:rsid w:val="00A01607"/>
    <w:rsid w:val="00A0222B"/>
    <w:rsid w:val="00A0424C"/>
    <w:rsid w:val="00A05ADD"/>
    <w:rsid w:val="00A06F48"/>
    <w:rsid w:val="00A074CA"/>
    <w:rsid w:val="00A07D95"/>
    <w:rsid w:val="00A104B4"/>
    <w:rsid w:val="00A108B4"/>
    <w:rsid w:val="00A11DBB"/>
    <w:rsid w:val="00A1269E"/>
    <w:rsid w:val="00A12D1F"/>
    <w:rsid w:val="00A1394A"/>
    <w:rsid w:val="00A1422A"/>
    <w:rsid w:val="00A165F3"/>
    <w:rsid w:val="00A17914"/>
    <w:rsid w:val="00A206E6"/>
    <w:rsid w:val="00A20848"/>
    <w:rsid w:val="00A22A94"/>
    <w:rsid w:val="00A22A9E"/>
    <w:rsid w:val="00A22BD6"/>
    <w:rsid w:val="00A23506"/>
    <w:rsid w:val="00A2623D"/>
    <w:rsid w:val="00A27F48"/>
    <w:rsid w:val="00A27F70"/>
    <w:rsid w:val="00A30A7D"/>
    <w:rsid w:val="00A31AC3"/>
    <w:rsid w:val="00A31C09"/>
    <w:rsid w:val="00A32A9C"/>
    <w:rsid w:val="00A3355A"/>
    <w:rsid w:val="00A34242"/>
    <w:rsid w:val="00A358B1"/>
    <w:rsid w:val="00A37344"/>
    <w:rsid w:val="00A41CE3"/>
    <w:rsid w:val="00A4281C"/>
    <w:rsid w:val="00A428D2"/>
    <w:rsid w:val="00A43D6E"/>
    <w:rsid w:val="00A44387"/>
    <w:rsid w:val="00A45AE9"/>
    <w:rsid w:val="00A4670E"/>
    <w:rsid w:val="00A4674A"/>
    <w:rsid w:val="00A46DC3"/>
    <w:rsid w:val="00A476D3"/>
    <w:rsid w:val="00A5052E"/>
    <w:rsid w:val="00A50623"/>
    <w:rsid w:val="00A509BD"/>
    <w:rsid w:val="00A50D15"/>
    <w:rsid w:val="00A50EE4"/>
    <w:rsid w:val="00A5152F"/>
    <w:rsid w:val="00A51828"/>
    <w:rsid w:val="00A605CA"/>
    <w:rsid w:val="00A618D2"/>
    <w:rsid w:val="00A61DF6"/>
    <w:rsid w:val="00A62372"/>
    <w:rsid w:val="00A649F2"/>
    <w:rsid w:val="00A65D2B"/>
    <w:rsid w:val="00A6648B"/>
    <w:rsid w:val="00A66ADE"/>
    <w:rsid w:val="00A66C9D"/>
    <w:rsid w:val="00A7133D"/>
    <w:rsid w:val="00A72119"/>
    <w:rsid w:val="00A73CB6"/>
    <w:rsid w:val="00A73E9F"/>
    <w:rsid w:val="00A73FF1"/>
    <w:rsid w:val="00A75995"/>
    <w:rsid w:val="00A77EE4"/>
    <w:rsid w:val="00A77F8D"/>
    <w:rsid w:val="00A826B0"/>
    <w:rsid w:val="00A83AA5"/>
    <w:rsid w:val="00A86A91"/>
    <w:rsid w:val="00A925F2"/>
    <w:rsid w:val="00A92FBA"/>
    <w:rsid w:val="00A934AC"/>
    <w:rsid w:val="00A94E0B"/>
    <w:rsid w:val="00A95CEF"/>
    <w:rsid w:val="00A96370"/>
    <w:rsid w:val="00A97D8D"/>
    <w:rsid w:val="00AA1588"/>
    <w:rsid w:val="00AA18F5"/>
    <w:rsid w:val="00AA1B84"/>
    <w:rsid w:val="00AA26AD"/>
    <w:rsid w:val="00AA33A2"/>
    <w:rsid w:val="00AB03F8"/>
    <w:rsid w:val="00AB3DC3"/>
    <w:rsid w:val="00AB3E13"/>
    <w:rsid w:val="00AB6026"/>
    <w:rsid w:val="00AB737C"/>
    <w:rsid w:val="00AB7C2B"/>
    <w:rsid w:val="00AC0714"/>
    <w:rsid w:val="00AC2430"/>
    <w:rsid w:val="00AC43A6"/>
    <w:rsid w:val="00AC4666"/>
    <w:rsid w:val="00AC4BA4"/>
    <w:rsid w:val="00AC50D7"/>
    <w:rsid w:val="00AC6566"/>
    <w:rsid w:val="00AC796A"/>
    <w:rsid w:val="00AD060E"/>
    <w:rsid w:val="00AD0C7E"/>
    <w:rsid w:val="00AD0E3C"/>
    <w:rsid w:val="00AD0FB6"/>
    <w:rsid w:val="00AD2A04"/>
    <w:rsid w:val="00AD4E6B"/>
    <w:rsid w:val="00AD5144"/>
    <w:rsid w:val="00AD76E0"/>
    <w:rsid w:val="00AD7E3D"/>
    <w:rsid w:val="00AE1EE6"/>
    <w:rsid w:val="00AE59EC"/>
    <w:rsid w:val="00AE5A50"/>
    <w:rsid w:val="00AE7D90"/>
    <w:rsid w:val="00AF091A"/>
    <w:rsid w:val="00AF1476"/>
    <w:rsid w:val="00AF1E2F"/>
    <w:rsid w:val="00AF1E99"/>
    <w:rsid w:val="00AF2531"/>
    <w:rsid w:val="00AF336A"/>
    <w:rsid w:val="00AF37A2"/>
    <w:rsid w:val="00AF44BD"/>
    <w:rsid w:val="00AF451E"/>
    <w:rsid w:val="00AF4A2E"/>
    <w:rsid w:val="00AF52DA"/>
    <w:rsid w:val="00AF7BD0"/>
    <w:rsid w:val="00B00264"/>
    <w:rsid w:val="00B01150"/>
    <w:rsid w:val="00B02F74"/>
    <w:rsid w:val="00B03CD5"/>
    <w:rsid w:val="00B040FD"/>
    <w:rsid w:val="00B0602E"/>
    <w:rsid w:val="00B1188B"/>
    <w:rsid w:val="00B121DD"/>
    <w:rsid w:val="00B12504"/>
    <w:rsid w:val="00B1304C"/>
    <w:rsid w:val="00B13FB7"/>
    <w:rsid w:val="00B1422B"/>
    <w:rsid w:val="00B15B88"/>
    <w:rsid w:val="00B177F8"/>
    <w:rsid w:val="00B20ECA"/>
    <w:rsid w:val="00B212E9"/>
    <w:rsid w:val="00B21463"/>
    <w:rsid w:val="00B21536"/>
    <w:rsid w:val="00B22C73"/>
    <w:rsid w:val="00B2362C"/>
    <w:rsid w:val="00B24B47"/>
    <w:rsid w:val="00B25D50"/>
    <w:rsid w:val="00B26491"/>
    <w:rsid w:val="00B27190"/>
    <w:rsid w:val="00B30534"/>
    <w:rsid w:val="00B30754"/>
    <w:rsid w:val="00B30870"/>
    <w:rsid w:val="00B31DEC"/>
    <w:rsid w:val="00B32F1D"/>
    <w:rsid w:val="00B33223"/>
    <w:rsid w:val="00B33564"/>
    <w:rsid w:val="00B342F5"/>
    <w:rsid w:val="00B3430B"/>
    <w:rsid w:val="00B34F82"/>
    <w:rsid w:val="00B367DA"/>
    <w:rsid w:val="00B3730C"/>
    <w:rsid w:val="00B41EBD"/>
    <w:rsid w:val="00B42BEB"/>
    <w:rsid w:val="00B42F69"/>
    <w:rsid w:val="00B462C4"/>
    <w:rsid w:val="00B56B83"/>
    <w:rsid w:val="00B608CE"/>
    <w:rsid w:val="00B628EE"/>
    <w:rsid w:val="00B637CB"/>
    <w:rsid w:val="00B64CD4"/>
    <w:rsid w:val="00B64E98"/>
    <w:rsid w:val="00B67723"/>
    <w:rsid w:val="00B67D8A"/>
    <w:rsid w:val="00B70FC4"/>
    <w:rsid w:val="00B7153C"/>
    <w:rsid w:val="00B718A3"/>
    <w:rsid w:val="00B73E83"/>
    <w:rsid w:val="00B741A7"/>
    <w:rsid w:val="00B75577"/>
    <w:rsid w:val="00B771B5"/>
    <w:rsid w:val="00B803CD"/>
    <w:rsid w:val="00B80D17"/>
    <w:rsid w:val="00B81733"/>
    <w:rsid w:val="00B8190E"/>
    <w:rsid w:val="00B8357D"/>
    <w:rsid w:val="00B83F31"/>
    <w:rsid w:val="00B85F18"/>
    <w:rsid w:val="00B86F8E"/>
    <w:rsid w:val="00B90928"/>
    <w:rsid w:val="00B92042"/>
    <w:rsid w:val="00B922B2"/>
    <w:rsid w:val="00B929AD"/>
    <w:rsid w:val="00B93297"/>
    <w:rsid w:val="00B93D3F"/>
    <w:rsid w:val="00B95B2E"/>
    <w:rsid w:val="00B96F93"/>
    <w:rsid w:val="00B97418"/>
    <w:rsid w:val="00BA008A"/>
    <w:rsid w:val="00BA0118"/>
    <w:rsid w:val="00BA2E27"/>
    <w:rsid w:val="00BA3273"/>
    <w:rsid w:val="00BA3460"/>
    <w:rsid w:val="00BA3CE3"/>
    <w:rsid w:val="00BA4434"/>
    <w:rsid w:val="00BA5259"/>
    <w:rsid w:val="00BB2E72"/>
    <w:rsid w:val="00BB3FD0"/>
    <w:rsid w:val="00BB5295"/>
    <w:rsid w:val="00BB540A"/>
    <w:rsid w:val="00BC518F"/>
    <w:rsid w:val="00BC611F"/>
    <w:rsid w:val="00BC6265"/>
    <w:rsid w:val="00BC79D3"/>
    <w:rsid w:val="00BC79D4"/>
    <w:rsid w:val="00BC7B86"/>
    <w:rsid w:val="00BC7C35"/>
    <w:rsid w:val="00BD0F09"/>
    <w:rsid w:val="00BD3383"/>
    <w:rsid w:val="00BD449D"/>
    <w:rsid w:val="00BD455E"/>
    <w:rsid w:val="00BD5808"/>
    <w:rsid w:val="00BD5941"/>
    <w:rsid w:val="00BD61F3"/>
    <w:rsid w:val="00BD63B6"/>
    <w:rsid w:val="00BD7167"/>
    <w:rsid w:val="00BD75DF"/>
    <w:rsid w:val="00BE07EB"/>
    <w:rsid w:val="00BE1119"/>
    <w:rsid w:val="00BE41FB"/>
    <w:rsid w:val="00BE526D"/>
    <w:rsid w:val="00BE6D0B"/>
    <w:rsid w:val="00BE7D1A"/>
    <w:rsid w:val="00BF0FCD"/>
    <w:rsid w:val="00BF1CD2"/>
    <w:rsid w:val="00BF357D"/>
    <w:rsid w:val="00BF39DC"/>
    <w:rsid w:val="00BF3DA2"/>
    <w:rsid w:val="00BF4437"/>
    <w:rsid w:val="00BF457A"/>
    <w:rsid w:val="00BF6376"/>
    <w:rsid w:val="00BF6793"/>
    <w:rsid w:val="00BF6C62"/>
    <w:rsid w:val="00BF7F4B"/>
    <w:rsid w:val="00C00EDC"/>
    <w:rsid w:val="00C01998"/>
    <w:rsid w:val="00C01F54"/>
    <w:rsid w:val="00C02770"/>
    <w:rsid w:val="00C029CD"/>
    <w:rsid w:val="00C02DB4"/>
    <w:rsid w:val="00C03C3A"/>
    <w:rsid w:val="00C07228"/>
    <w:rsid w:val="00C1024D"/>
    <w:rsid w:val="00C11A3E"/>
    <w:rsid w:val="00C12731"/>
    <w:rsid w:val="00C13FEA"/>
    <w:rsid w:val="00C14D22"/>
    <w:rsid w:val="00C1517F"/>
    <w:rsid w:val="00C15ED4"/>
    <w:rsid w:val="00C20837"/>
    <w:rsid w:val="00C237A5"/>
    <w:rsid w:val="00C23F18"/>
    <w:rsid w:val="00C24E20"/>
    <w:rsid w:val="00C27FE7"/>
    <w:rsid w:val="00C34FD5"/>
    <w:rsid w:val="00C353E8"/>
    <w:rsid w:val="00C35A74"/>
    <w:rsid w:val="00C4194A"/>
    <w:rsid w:val="00C42220"/>
    <w:rsid w:val="00C423CE"/>
    <w:rsid w:val="00C42B3E"/>
    <w:rsid w:val="00C4456F"/>
    <w:rsid w:val="00C44A53"/>
    <w:rsid w:val="00C453FB"/>
    <w:rsid w:val="00C45C36"/>
    <w:rsid w:val="00C4737E"/>
    <w:rsid w:val="00C47547"/>
    <w:rsid w:val="00C479A2"/>
    <w:rsid w:val="00C51C5D"/>
    <w:rsid w:val="00C51F1A"/>
    <w:rsid w:val="00C538E1"/>
    <w:rsid w:val="00C53D30"/>
    <w:rsid w:val="00C57862"/>
    <w:rsid w:val="00C57C4A"/>
    <w:rsid w:val="00C614AC"/>
    <w:rsid w:val="00C62BBC"/>
    <w:rsid w:val="00C62C08"/>
    <w:rsid w:val="00C63675"/>
    <w:rsid w:val="00C64DEF"/>
    <w:rsid w:val="00C70ECC"/>
    <w:rsid w:val="00C71846"/>
    <w:rsid w:val="00C73174"/>
    <w:rsid w:val="00C739D8"/>
    <w:rsid w:val="00C73F87"/>
    <w:rsid w:val="00C740C8"/>
    <w:rsid w:val="00C75D00"/>
    <w:rsid w:val="00C76710"/>
    <w:rsid w:val="00C803F6"/>
    <w:rsid w:val="00C80C7C"/>
    <w:rsid w:val="00C80E48"/>
    <w:rsid w:val="00C81538"/>
    <w:rsid w:val="00C81EFB"/>
    <w:rsid w:val="00C833CE"/>
    <w:rsid w:val="00C839A4"/>
    <w:rsid w:val="00C83E87"/>
    <w:rsid w:val="00C841BD"/>
    <w:rsid w:val="00C85E2D"/>
    <w:rsid w:val="00C86F55"/>
    <w:rsid w:val="00C87613"/>
    <w:rsid w:val="00C87EC8"/>
    <w:rsid w:val="00C9059C"/>
    <w:rsid w:val="00C9114F"/>
    <w:rsid w:val="00C922B0"/>
    <w:rsid w:val="00C929C4"/>
    <w:rsid w:val="00C92BCD"/>
    <w:rsid w:val="00C92F54"/>
    <w:rsid w:val="00C94BE5"/>
    <w:rsid w:val="00C96980"/>
    <w:rsid w:val="00C96EA3"/>
    <w:rsid w:val="00C97316"/>
    <w:rsid w:val="00CA0A22"/>
    <w:rsid w:val="00CA1A6C"/>
    <w:rsid w:val="00CA35E3"/>
    <w:rsid w:val="00CA3849"/>
    <w:rsid w:val="00CA44C3"/>
    <w:rsid w:val="00CA53D3"/>
    <w:rsid w:val="00CA5531"/>
    <w:rsid w:val="00CA5632"/>
    <w:rsid w:val="00CA6150"/>
    <w:rsid w:val="00CA64AB"/>
    <w:rsid w:val="00CA7FC7"/>
    <w:rsid w:val="00CB1D65"/>
    <w:rsid w:val="00CB2115"/>
    <w:rsid w:val="00CB3346"/>
    <w:rsid w:val="00CB3410"/>
    <w:rsid w:val="00CB447C"/>
    <w:rsid w:val="00CB48CA"/>
    <w:rsid w:val="00CB5F34"/>
    <w:rsid w:val="00CB65F6"/>
    <w:rsid w:val="00CB735A"/>
    <w:rsid w:val="00CC0B6A"/>
    <w:rsid w:val="00CC0E4D"/>
    <w:rsid w:val="00CC52B9"/>
    <w:rsid w:val="00CC5CB3"/>
    <w:rsid w:val="00CD2506"/>
    <w:rsid w:val="00CD3925"/>
    <w:rsid w:val="00CD3B1F"/>
    <w:rsid w:val="00CD6623"/>
    <w:rsid w:val="00CE0B5D"/>
    <w:rsid w:val="00CE13B1"/>
    <w:rsid w:val="00CE1941"/>
    <w:rsid w:val="00CE1D28"/>
    <w:rsid w:val="00CE1DA0"/>
    <w:rsid w:val="00CE2205"/>
    <w:rsid w:val="00CE2328"/>
    <w:rsid w:val="00CE2A74"/>
    <w:rsid w:val="00CE3A8C"/>
    <w:rsid w:val="00CE3AA2"/>
    <w:rsid w:val="00CE7F16"/>
    <w:rsid w:val="00CF0309"/>
    <w:rsid w:val="00CF1CFB"/>
    <w:rsid w:val="00CF2982"/>
    <w:rsid w:val="00CF3055"/>
    <w:rsid w:val="00CF5B1C"/>
    <w:rsid w:val="00CF76CB"/>
    <w:rsid w:val="00D00FF2"/>
    <w:rsid w:val="00D0107C"/>
    <w:rsid w:val="00D02244"/>
    <w:rsid w:val="00D0307D"/>
    <w:rsid w:val="00D0330A"/>
    <w:rsid w:val="00D060E6"/>
    <w:rsid w:val="00D075CD"/>
    <w:rsid w:val="00D10F51"/>
    <w:rsid w:val="00D13E8A"/>
    <w:rsid w:val="00D16072"/>
    <w:rsid w:val="00D16B97"/>
    <w:rsid w:val="00D204D4"/>
    <w:rsid w:val="00D21ADC"/>
    <w:rsid w:val="00D22310"/>
    <w:rsid w:val="00D224E3"/>
    <w:rsid w:val="00D23D76"/>
    <w:rsid w:val="00D23DF7"/>
    <w:rsid w:val="00D25673"/>
    <w:rsid w:val="00D3177A"/>
    <w:rsid w:val="00D3325C"/>
    <w:rsid w:val="00D340DE"/>
    <w:rsid w:val="00D344B0"/>
    <w:rsid w:val="00D34D06"/>
    <w:rsid w:val="00D35EB9"/>
    <w:rsid w:val="00D41C48"/>
    <w:rsid w:val="00D425A0"/>
    <w:rsid w:val="00D43061"/>
    <w:rsid w:val="00D43DD1"/>
    <w:rsid w:val="00D4427D"/>
    <w:rsid w:val="00D45311"/>
    <w:rsid w:val="00D4650C"/>
    <w:rsid w:val="00D474A4"/>
    <w:rsid w:val="00D47551"/>
    <w:rsid w:val="00D47728"/>
    <w:rsid w:val="00D50352"/>
    <w:rsid w:val="00D50A34"/>
    <w:rsid w:val="00D50E28"/>
    <w:rsid w:val="00D5179B"/>
    <w:rsid w:val="00D51F04"/>
    <w:rsid w:val="00D51F3A"/>
    <w:rsid w:val="00D52B89"/>
    <w:rsid w:val="00D53C9E"/>
    <w:rsid w:val="00D54032"/>
    <w:rsid w:val="00D56163"/>
    <w:rsid w:val="00D61155"/>
    <w:rsid w:val="00D61944"/>
    <w:rsid w:val="00D61CE5"/>
    <w:rsid w:val="00D622C4"/>
    <w:rsid w:val="00D6546F"/>
    <w:rsid w:val="00D656A0"/>
    <w:rsid w:val="00D75E44"/>
    <w:rsid w:val="00D76685"/>
    <w:rsid w:val="00D77845"/>
    <w:rsid w:val="00D77E73"/>
    <w:rsid w:val="00D77EAE"/>
    <w:rsid w:val="00D80937"/>
    <w:rsid w:val="00D80A9D"/>
    <w:rsid w:val="00D80B9A"/>
    <w:rsid w:val="00D80C66"/>
    <w:rsid w:val="00D80DCF"/>
    <w:rsid w:val="00D8193A"/>
    <w:rsid w:val="00D82560"/>
    <w:rsid w:val="00D842BF"/>
    <w:rsid w:val="00D85CF9"/>
    <w:rsid w:val="00D9056A"/>
    <w:rsid w:val="00D91459"/>
    <w:rsid w:val="00D9166B"/>
    <w:rsid w:val="00D92525"/>
    <w:rsid w:val="00D94FB4"/>
    <w:rsid w:val="00D95C23"/>
    <w:rsid w:val="00D96A0D"/>
    <w:rsid w:val="00D97C39"/>
    <w:rsid w:val="00DA0DB2"/>
    <w:rsid w:val="00DA2922"/>
    <w:rsid w:val="00DA50C3"/>
    <w:rsid w:val="00DA594E"/>
    <w:rsid w:val="00DA5AC2"/>
    <w:rsid w:val="00DA77BC"/>
    <w:rsid w:val="00DB015A"/>
    <w:rsid w:val="00DB119F"/>
    <w:rsid w:val="00DB1982"/>
    <w:rsid w:val="00DB28BC"/>
    <w:rsid w:val="00DB31BB"/>
    <w:rsid w:val="00DB3733"/>
    <w:rsid w:val="00DB3EB6"/>
    <w:rsid w:val="00DB7DC7"/>
    <w:rsid w:val="00DC331E"/>
    <w:rsid w:val="00DC3447"/>
    <w:rsid w:val="00DC44B5"/>
    <w:rsid w:val="00DC5036"/>
    <w:rsid w:val="00DC522D"/>
    <w:rsid w:val="00DC5A09"/>
    <w:rsid w:val="00DC5C5D"/>
    <w:rsid w:val="00DC66ED"/>
    <w:rsid w:val="00DC7E48"/>
    <w:rsid w:val="00DD131F"/>
    <w:rsid w:val="00DD259C"/>
    <w:rsid w:val="00DD38E7"/>
    <w:rsid w:val="00DD6047"/>
    <w:rsid w:val="00DD6FBC"/>
    <w:rsid w:val="00DD7512"/>
    <w:rsid w:val="00DD7704"/>
    <w:rsid w:val="00DD7877"/>
    <w:rsid w:val="00DE06FF"/>
    <w:rsid w:val="00DE0B98"/>
    <w:rsid w:val="00DE19D2"/>
    <w:rsid w:val="00DE3881"/>
    <w:rsid w:val="00DE4602"/>
    <w:rsid w:val="00DE5309"/>
    <w:rsid w:val="00DE53B2"/>
    <w:rsid w:val="00DE6917"/>
    <w:rsid w:val="00DF0B98"/>
    <w:rsid w:val="00DF3568"/>
    <w:rsid w:val="00DF5B90"/>
    <w:rsid w:val="00DF5CDA"/>
    <w:rsid w:val="00DF7413"/>
    <w:rsid w:val="00DF797B"/>
    <w:rsid w:val="00E01AE5"/>
    <w:rsid w:val="00E03B80"/>
    <w:rsid w:val="00E05768"/>
    <w:rsid w:val="00E0613F"/>
    <w:rsid w:val="00E065C8"/>
    <w:rsid w:val="00E07723"/>
    <w:rsid w:val="00E07D1C"/>
    <w:rsid w:val="00E07F13"/>
    <w:rsid w:val="00E101B1"/>
    <w:rsid w:val="00E108E7"/>
    <w:rsid w:val="00E11EF2"/>
    <w:rsid w:val="00E156FE"/>
    <w:rsid w:val="00E16ADF"/>
    <w:rsid w:val="00E172A1"/>
    <w:rsid w:val="00E17A5B"/>
    <w:rsid w:val="00E20EB9"/>
    <w:rsid w:val="00E21989"/>
    <w:rsid w:val="00E24A90"/>
    <w:rsid w:val="00E24B49"/>
    <w:rsid w:val="00E24C7B"/>
    <w:rsid w:val="00E27E4C"/>
    <w:rsid w:val="00E30E3D"/>
    <w:rsid w:val="00E312A3"/>
    <w:rsid w:val="00E33415"/>
    <w:rsid w:val="00E33EBE"/>
    <w:rsid w:val="00E34B9A"/>
    <w:rsid w:val="00E358CA"/>
    <w:rsid w:val="00E364D8"/>
    <w:rsid w:val="00E36626"/>
    <w:rsid w:val="00E37A78"/>
    <w:rsid w:val="00E40304"/>
    <w:rsid w:val="00E40614"/>
    <w:rsid w:val="00E4125E"/>
    <w:rsid w:val="00E422AC"/>
    <w:rsid w:val="00E45308"/>
    <w:rsid w:val="00E458B3"/>
    <w:rsid w:val="00E45D08"/>
    <w:rsid w:val="00E465B7"/>
    <w:rsid w:val="00E478B2"/>
    <w:rsid w:val="00E47FA0"/>
    <w:rsid w:val="00E50819"/>
    <w:rsid w:val="00E509B8"/>
    <w:rsid w:val="00E519BA"/>
    <w:rsid w:val="00E52DCA"/>
    <w:rsid w:val="00E5360E"/>
    <w:rsid w:val="00E5375D"/>
    <w:rsid w:val="00E54CAA"/>
    <w:rsid w:val="00E559D8"/>
    <w:rsid w:val="00E5666C"/>
    <w:rsid w:val="00E60C57"/>
    <w:rsid w:val="00E61FCF"/>
    <w:rsid w:val="00E624BD"/>
    <w:rsid w:val="00E62BB9"/>
    <w:rsid w:val="00E63429"/>
    <w:rsid w:val="00E6378A"/>
    <w:rsid w:val="00E660F0"/>
    <w:rsid w:val="00E66A04"/>
    <w:rsid w:val="00E67DF3"/>
    <w:rsid w:val="00E7030A"/>
    <w:rsid w:val="00E71EAC"/>
    <w:rsid w:val="00E73FF1"/>
    <w:rsid w:val="00E741B3"/>
    <w:rsid w:val="00E75435"/>
    <w:rsid w:val="00E76D61"/>
    <w:rsid w:val="00E76EC0"/>
    <w:rsid w:val="00E77492"/>
    <w:rsid w:val="00E8123F"/>
    <w:rsid w:val="00E82033"/>
    <w:rsid w:val="00E82DFD"/>
    <w:rsid w:val="00E857B9"/>
    <w:rsid w:val="00E86481"/>
    <w:rsid w:val="00E87261"/>
    <w:rsid w:val="00E87383"/>
    <w:rsid w:val="00E8741F"/>
    <w:rsid w:val="00E907EF"/>
    <w:rsid w:val="00E91044"/>
    <w:rsid w:val="00E91182"/>
    <w:rsid w:val="00E91477"/>
    <w:rsid w:val="00E959B5"/>
    <w:rsid w:val="00E979A1"/>
    <w:rsid w:val="00EA02A4"/>
    <w:rsid w:val="00EA2461"/>
    <w:rsid w:val="00EA3BAE"/>
    <w:rsid w:val="00EA406E"/>
    <w:rsid w:val="00EA60CE"/>
    <w:rsid w:val="00EA6CB1"/>
    <w:rsid w:val="00EB1F46"/>
    <w:rsid w:val="00EB38D6"/>
    <w:rsid w:val="00EB3E2C"/>
    <w:rsid w:val="00EB5A90"/>
    <w:rsid w:val="00EB5AC6"/>
    <w:rsid w:val="00EB6EEF"/>
    <w:rsid w:val="00EC3603"/>
    <w:rsid w:val="00EC3F65"/>
    <w:rsid w:val="00EC4EFA"/>
    <w:rsid w:val="00EC55AA"/>
    <w:rsid w:val="00EC755E"/>
    <w:rsid w:val="00ED0041"/>
    <w:rsid w:val="00ED1B1C"/>
    <w:rsid w:val="00ED62E2"/>
    <w:rsid w:val="00EE1A37"/>
    <w:rsid w:val="00EE1D72"/>
    <w:rsid w:val="00EE2971"/>
    <w:rsid w:val="00EE3E3E"/>
    <w:rsid w:val="00EE47BF"/>
    <w:rsid w:val="00EE4AD1"/>
    <w:rsid w:val="00EE7414"/>
    <w:rsid w:val="00EE7588"/>
    <w:rsid w:val="00EF11F7"/>
    <w:rsid w:val="00EF18A9"/>
    <w:rsid w:val="00EF28B2"/>
    <w:rsid w:val="00EF3313"/>
    <w:rsid w:val="00EF5E5E"/>
    <w:rsid w:val="00EF6B01"/>
    <w:rsid w:val="00EF6C76"/>
    <w:rsid w:val="00EF6F0C"/>
    <w:rsid w:val="00F010D9"/>
    <w:rsid w:val="00F01226"/>
    <w:rsid w:val="00F01465"/>
    <w:rsid w:val="00F03141"/>
    <w:rsid w:val="00F03425"/>
    <w:rsid w:val="00F03C6A"/>
    <w:rsid w:val="00F05D0B"/>
    <w:rsid w:val="00F06FF8"/>
    <w:rsid w:val="00F105B0"/>
    <w:rsid w:val="00F1357F"/>
    <w:rsid w:val="00F13DFD"/>
    <w:rsid w:val="00F14B3A"/>
    <w:rsid w:val="00F14E47"/>
    <w:rsid w:val="00F15B72"/>
    <w:rsid w:val="00F174FD"/>
    <w:rsid w:val="00F21F32"/>
    <w:rsid w:val="00F22201"/>
    <w:rsid w:val="00F22597"/>
    <w:rsid w:val="00F22896"/>
    <w:rsid w:val="00F25180"/>
    <w:rsid w:val="00F257C2"/>
    <w:rsid w:val="00F304C2"/>
    <w:rsid w:val="00F30F44"/>
    <w:rsid w:val="00F311E5"/>
    <w:rsid w:val="00F31484"/>
    <w:rsid w:val="00F32E83"/>
    <w:rsid w:val="00F34374"/>
    <w:rsid w:val="00F351B9"/>
    <w:rsid w:val="00F378D3"/>
    <w:rsid w:val="00F4024F"/>
    <w:rsid w:val="00F4191D"/>
    <w:rsid w:val="00F42087"/>
    <w:rsid w:val="00F420E2"/>
    <w:rsid w:val="00F447D9"/>
    <w:rsid w:val="00F44836"/>
    <w:rsid w:val="00F455F9"/>
    <w:rsid w:val="00F465F4"/>
    <w:rsid w:val="00F471B5"/>
    <w:rsid w:val="00F50451"/>
    <w:rsid w:val="00F50920"/>
    <w:rsid w:val="00F50C71"/>
    <w:rsid w:val="00F5243B"/>
    <w:rsid w:val="00F52A15"/>
    <w:rsid w:val="00F55EDE"/>
    <w:rsid w:val="00F573BE"/>
    <w:rsid w:val="00F6046D"/>
    <w:rsid w:val="00F6054C"/>
    <w:rsid w:val="00F605B4"/>
    <w:rsid w:val="00F610BA"/>
    <w:rsid w:val="00F6193B"/>
    <w:rsid w:val="00F6239B"/>
    <w:rsid w:val="00F629FA"/>
    <w:rsid w:val="00F6305D"/>
    <w:rsid w:val="00F644BF"/>
    <w:rsid w:val="00F65189"/>
    <w:rsid w:val="00F651BB"/>
    <w:rsid w:val="00F66210"/>
    <w:rsid w:val="00F7040D"/>
    <w:rsid w:val="00F706E8"/>
    <w:rsid w:val="00F7220A"/>
    <w:rsid w:val="00F74077"/>
    <w:rsid w:val="00F7515B"/>
    <w:rsid w:val="00F7604C"/>
    <w:rsid w:val="00F77428"/>
    <w:rsid w:val="00F800D0"/>
    <w:rsid w:val="00F8097B"/>
    <w:rsid w:val="00F80E19"/>
    <w:rsid w:val="00F82121"/>
    <w:rsid w:val="00F8261E"/>
    <w:rsid w:val="00F83534"/>
    <w:rsid w:val="00F83B38"/>
    <w:rsid w:val="00F856F7"/>
    <w:rsid w:val="00F86078"/>
    <w:rsid w:val="00F86320"/>
    <w:rsid w:val="00F87D36"/>
    <w:rsid w:val="00F90C71"/>
    <w:rsid w:val="00F91F6B"/>
    <w:rsid w:val="00F94828"/>
    <w:rsid w:val="00FA2C3F"/>
    <w:rsid w:val="00FA2F96"/>
    <w:rsid w:val="00FA33DD"/>
    <w:rsid w:val="00FA49FC"/>
    <w:rsid w:val="00FA4A14"/>
    <w:rsid w:val="00FA5999"/>
    <w:rsid w:val="00FA7AB7"/>
    <w:rsid w:val="00FB1E74"/>
    <w:rsid w:val="00FB3917"/>
    <w:rsid w:val="00FB526C"/>
    <w:rsid w:val="00FB57CB"/>
    <w:rsid w:val="00FB7AA4"/>
    <w:rsid w:val="00FC03E6"/>
    <w:rsid w:val="00FC0743"/>
    <w:rsid w:val="00FC3216"/>
    <w:rsid w:val="00FC348A"/>
    <w:rsid w:val="00FC38D3"/>
    <w:rsid w:val="00FC59B0"/>
    <w:rsid w:val="00FC5B47"/>
    <w:rsid w:val="00FC7F7C"/>
    <w:rsid w:val="00FD13F4"/>
    <w:rsid w:val="00FD1D08"/>
    <w:rsid w:val="00FD2332"/>
    <w:rsid w:val="00FD28E4"/>
    <w:rsid w:val="00FD31D8"/>
    <w:rsid w:val="00FD71D0"/>
    <w:rsid w:val="00FE0791"/>
    <w:rsid w:val="00FE355F"/>
    <w:rsid w:val="00FE446F"/>
    <w:rsid w:val="00FE548A"/>
    <w:rsid w:val="00FE5F3E"/>
    <w:rsid w:val="00FE64D3"/>
    <w:rsid w:val="00FF0199"/>
    <w:rsid w:val="00FF0DA1"/>
    <w:rsid w:val="00FF32C7"/>
    <w:rsid w:val="00FF3914"/>
    <w:rsid w:val="00FF4FC0"/>
    <w:rsid w:val="00FF5A0B"/>
    <w:rsid w:val="00FF6024"/>
    <w:rsid w:val="00FF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60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48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48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483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B341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498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42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42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42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1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0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EAE21-A820-4AD9-9FE6-BB5BC6C72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 12 17 (1)</Template>
  <TotalTime>1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</dc:creator>
  <cp:lastModifiedBy>WADECKI Bogusław</cp:lastModifiedBy>
  <cp:revision>2</cp:revision>
  <cp:lastPrinted>2023-12-02T14:45:00Z</cp:lastPrinted>
  <dcterms:created xsi:type="dcterms:W3CDTF">2023-12-20T18:31:00Z</dcterms:created>
  <dcterms:modified xsi:type="dcterms:W3CDTF">2023-12-20T18:31:00Z</dcterms:modified>
</cp:coreProperties>
</file>